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955C24"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Dear Parent/Guardian,</w:t>
      </w:r>
    </w:p>
    <w:p w14:paraId="77FCA43F"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 xml:space="preserve">We want to make sure that we are providing your child with the best education and support we can. Healthy school food has obvious health benefits and can help pupils establish healthy habits for life. Healthy school food can also help to improve pupils’ readiness to learn.   </w:t>
      </w:r>
    </w:p>
    <w:p w14:paraId="3235F68E"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Families who receive certain benefits may be eligible for free school meals.  Your child is eligible for free school meals if you’re in receipt of one of the following benefits:</w:t>
      </w:r>
    </w:p>
    <w:p w14:paraId="5B406E31" w14:textId="77777777" w:rsidR="001503D1" w:rsidRPr="001503D1" w:rsidRDefault="001503D1" w:rsidP="001503D1">
      <w:pPr>
        <w:widowControl/>
        <w:numPr>
          <w:ilvl w:val="0"/>
          <w:numId w:val="12"/>
        </w:numPr>
        <w:suppressAutoHyphens/>
        <w:autoSpaceDN w:val="0"/>
        <w:spacing w:after="0" w:line="360" w:lineRule="auto"/>
        <w:textAlignment w:val="baseline"/>
        <w:rPr>
          <w:rFonts w:ascii="Arial" w:eastAsia="Calibri" w:hAnsi="Arial" w:cs="Arial"/>
          <w:color w:val="000000"/>
          <w:kern w:val="0"/>
          <w:sz w:val="22"/>
          <w:lang w:val="en-GB" w:eastAsia="en-GB"/>
        </w:rPr>
      </w:pPr>
      <w:r w:rsidRPr="001503D1">
        <w:rPr>
          <w:rFonts w:ascii="Arial" w:eastAsia="Calibri" w:hAnsi="Arial" w:cs="Arial"/>
          <w:color w:val="000000"/>
          <w:kern w:val="0"/>
          <w:sz w:val="22"/>
          <w:lang w:val="en-GB" w:eastAsia="en-GB"/>
        </w:rPr>
        <w:t>Universal Credit with an annual net earned income of no more than £7,400.</w:t>
      </w:r>
    </w:p>
    <w:p w14:paraId="51D02804" w14:textId="77777777" w:rsidR="001503D1" w:rsidRPr="001503D1" w:rsidRDefault="001503D1" w:rsidP="001503D1">
      <w:pPr>
        <w:widowControl/>
        <w:numPr>
          <w:ilvl w:val="0"/>
          <w:numId w:val="12"/>
        </w:numPr>
        <w:suppressAutoHyphens/>
        <w:autoSpaceDN w:val="0"/>
        <w:spacing w:after="0" w:line="360" w:lineRule="auto"/>
        <w:textAlignment w:val="baseline"/>
        <w:rPr>
          <w:rFonts w:ascii="Arial" w:eastAsia="Calibri" w:hAnsi="Arial" w:cs="Arial"/>
          <w:color w:val="000000"/>
          <w:kern w:val="0"/>
          <w:sz w:val="22"/>
          <w:lang w:val="en-GB" w:eastAsia="en-GB"/>
        </w:rPr>
      </w:pPr>
      <w:r w:rsidRPr="001503D1">
        <w:rPr>
          <w:rFonts w:ascii="Arial" w:eastAsia="Calibri" w:hAnsi="Arial" w:cs="Arial"/>
          <w:color w:val="000000"/>
          <w:kern w:val="0"/>
          <w:sz w:val="22"/>
          <w:lang w:val="en-GB" w:eastAsia="en-GB"/>
        </w:rPr>
        <w:t>Income Support</w:t>
      </w:r>
    </w:p>
    <w:p w14:paraId="399BEF9B" w14:textId="77777777" w:rsidR="001503D1" w:rsidRPr="001503D1" w:rsidRDefault="001503D1" w:rsidP="001503D1">
      <w:pPr>
        <w:widowControl/>
        <w:numPr>
          <w:ilvl w:val="0"/>
          <w:numId w:val="12"/>
        </w:numPr>
        <w:suppressAutoHyphens/>
        <w:autoSpaceDN w:val="0"/>
        <w:spacing w:after="0" w:line="360" w:lineRule="auto"/>
        <w:textAlignment w:val="baseline"/>
        <w:rPr>
          <w:rFonts w:ascii="Arial" w:eastAsia="Calibri" w:hAnsi="Arial" w:cs="Arial"/>
          <w:color w:val="000000"/>
          <w:kern w:val="0"/>
          <w:sz w:val="22"/>
          <w:lang w:val="en-GB" w:eastAsia="en-GB"/>
        </w:rPr>
      </w:pPr>
      <w:r w:rsidRPr="001503D1">
        <w:rPr>
          <w:rFonts w:ascii="Arial" w:eastAsia="Calibri" w:hAnsi="Arial" w:cs="Arial"/>
          <w:color w:val="000000"/>
          <w:kern w:val="0"/>
          <w:sz w:val="22"/>
          <w:lang w:val="en-GB" w:eastAsia="en-GB"/>
        </w:rPr>
        <w:t>Income-based Jobseeker’s Allowance</w:t>
      </w:r>
    </w:p>
    <w:p w14:paraId="2E43D218" w14:textId="77777777" w:rsidR="001503D1" w:rsidRPr="001503D1" w:rsidRDefault="001503D1" w:rsidP="001503D1">
      <w:pPr>
        <w:widowControl/>
        <w:numPr>
          <w:ilvl w:val="0"/>
          <w:numId w:val="12"/>
        </w:numPr>
        <w:suppressAutoHyphens/>
        <w:autoSpaceDN w:val="0"/>
        <w:spacing w:after="0" w:line="360" w:lineRule="auto"/>
        <w:textAlignment w:val="baseline"/>
        <w:rPr>
          <w:rFonts w:ascii="Arial" w:eastAsia="Calibri" w:hAnsi="Arial" w:cs="Arial"/>
          <w:color w:val="000000"/>
          <w:kern w:val="0"/>
          <w:sz w:val="22"/>
          <w:lang w:val="en-GB" w:eastAsia="en-GB"/>
        </w:rPr>
      </w:pPr>
      <w:r w:rsidRPr="001503D1">
        <w:rPr>
          <w:rFonts w:ascii="Arial" w:eastAsia="Calibri" w:hAnsi="Arial" w:cs="Arial"/>
          <w:color w:val="000000"/>
          <w:kern w:val="0"/>
          <w:sz w:val="22"/>
          <w:lang w:val="en-GB" w:eastAsia="en-GB"/>
        </w:rPr>
        <w:t>Income-related Employment and Support Allowance</w:t>
      </w:r>
    </w:p>
    <w:p w14:paraId="7ADFB2D0" w14:textId="77777777" w:rsidR="001503D1" w:rsidRPr="001503D1" w:rsidRDefault="001503D1" w:rsidP="001503D1">
      <w:pPr>
        <w:widowControl/>
        <w:numPr>
          <w:ilvl w:val="0"/>
          <w:numId w:val="12"/>
        </w:numPr>
        <w:suppressAutoHyphens/>
        <w:autoSpaceDN w:val="0"/>
        <w:spacing w:after="0" w:line="360" w:lineRule="auto"/>
        <w:textAlignment w:val="baseline"/>
        <w:rPr>
          <w:rFonts w:ascii="Arial" w:eastAsia="Calibri" w:hAnsi="Arial" w:cs="Arial"/>
          <w:color w:val="000000"/>
          <w:kern w:val="0"/>
          <w:sz w:val="22"/>
          <w:lang w:val="en-GB" w:eastAsia="en-GB"/>
        </w:rPr>
      </w:pPr>
      <w:r w:rsidRPr="001503D1">
        <w:rPr>
          <w:rFonts w:ascii="Arial" w:eastAsia="Calibri" w:hAnsi="Arial" w:cs="Arial"/>
          <w:color w:val="000000"/>
          <w:kern w:val="0"/>
          <w:sz w:val="22"/>
          <w:lang w:val="en-GB" w:eastAsia="en-GB"/>
        </w:rPr>
        <w:t>Support under Part 6 of the Immigration and Asylum Act 1999</w:t>
      </w:r>
    </w:p>
    <w:p w14:paraId="72DBDC6E" w14:textId="77777777" w:rsidR="001503D1" w:rsidRPr="001503D1" w:rsidRDefault="001503D1" w:rsidP="001503D1">
      <w:pPr>
        <w:widowControl/>
        <w:numPr>
          <w:ilvl w:val="0"/>
          <w:numId w:val="12"/>
        </w:numPr>
        <w:suppressAutoHyphens/>
        <w:autoSpaceDN w:val="0"/>
        <w:spacing w:after="0" w:line="360" w:lineRule="auto"/>
        <w:textAlignment w:val="baseline"/>
        <w:rPr>
          <w:rFonts w:ascii="Arial" w:eastAsia="Calibri" w:hAnsi="Arial" w:cs="Arial"/>
          <w:color w:val="000000"/>
          <w:kern w:val="0"/>
          <w:sz w:val="22"/>
          <w:lang w:val="en-GB" w:eastAsia="en-GB"/>
        </w:rPr>
      </w:pPr>
      <w:r w:rsidRPr="001503D1">
        <w:rPr>
          <w:rFonts w:ascii="Arial" w:eastAsia="Calibri" w:hAnsi="Arial" w:cs="Arial"/>
          <w:color w:val="000000"/>
          <w:kern w:val="0"/>
          <w:sz w:val="22"/>
          <w:lang w:val="en-GB" w:eastAsia="en-GB"/>
        </w:rPr>
        <w:t>The guarantee element of Pension Credit</w:t>
      </w:r>
    </w:p>
    <w:p w14:paraId="77A4665D" w14:textId="77777777" w:rsidR="001503D1" w:rsidRPr="001503D1" w:rsidRDefault="001503D1" w:rsidP="001503D1">
      <w:pPr>
        <w:widowControl/>
        <w:numPr>
          <w:ilvl w:val="0"/>
          <w:numId w:val="12"/>
        </w:numPr>
        <w:suppressAutoHyphens/>
        <w:autoSpaceDN w:val="0"/>
        <w:spacing w:after="0" w:line="360" w:lineRule="auto"/>
        <w:textAlignment w:val="baseline"/>
        <w:rPr>
          <w:rFonts w:ascii="Arial" w:eastAsia="Calibri" w:hAnsi="Arial" w:cs="Arial"/>
          <w:color w:val="000000"/>
          <w:kern w:val="0"/>
          <w:sz w:val="22"/>
          <w:lang w:val="en-GB" w:eastAsia="en-GB"/>
        </w:rPr>
      </w:pPr>
      <w:r w:rsidRPr="001503D1">
        <w:rPr>
          <w:rFonts w:ascii="Arial" w:eastAsia="Calibri" w:hAnsi="Arial" w:cs="Arial"/>
          <w:color w:val="000000"/>
          <w:kern w:val="0"/>
          <w:sz w:val="22"/>
          <w:lang w:val="en-GB" w:eastAsia="en-GB"/>
        </w:rPr>
        <w:t>Working Tax Credit run-on (paid for the four weeks after you stop qualifying for Working Tax Credit)</w:t>
      </w:r>
    </w:p>
    <w:p w14:paraId="78F7E81B" w14:textId="77777777" w:rsidR="001503D1" w:rsidRPr="001503D1" w:rsidRDefault="001503D1" w:rsidP="001503D1">
      <w:pPr>
        <w:widowControl/>
        <w:numPr>
          <w:ilvl w:val="0"/>
          <w:numId w:val="12"/>
        </w:numPr>
        <w:suppressAutoHyphens/>
        <w:autoSpaceDN w:val="0"/>
        <w:spacing w:after="0" w:line="360" w:lineRule="auto"/>
        <w:textAlignment w:val="baseline"/>
        <w:rPr>
          <w:rFonts w:ascii="Arial" w:eastAsia="Calibri" w:hAnsi="Arial" w:cs="Arial"/>
          <w:color w:val="000000"/>
          <w:kern w:val="0"/>
          <w:sz w:val="22"/>
          <w:lang w:val="en-GB" w:eastAsia="en-GB"/>
        </w:rPr>
      </w:pPr>
      <w:r w:rsidRPr="001503D1">
        <w:rPr>
          <w:rFonts w:ascii="Arial" w:eastAsia="Calibri" w:hAnsi="Arial" w:cs="Arial"/>
          <w:color w:val="000000"/>
          <w:kern w:val="0"/>
          <w:sz w:val="22"/>
          <w:lang w:val="en-GB" w:eastAsia="en-GB"/>
        </w:rPr>
        <w:t>Child Tax Credit (with no Working Tax Credit) with an annual income of no more than £16,190</w:t>
      </w:r>
    </w:p>
    <w:p w14:paraId="59904A6B" w14:textId="1424314C"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Registering for free meals could also raise an extra [</w:t>
      </w:r>
      <w:r w:rsidRPr="001503D1">
        <w:rPr>
          <w:rFonts w:ascii="Arial" w:eastAsia="Calibri" w:hAnsi="Arial" w:cs="Arial"/>
          <w:b/>
          <w:kern w:val="0"/>
          <w:sz w:val="22"/>
          <w:lang w:val="en-GB" w:eastAsia="en-GB"/>
        </w:rPr>
        <w:t>£1,320</w:t>
      </w:r>
      <w:r w:rsidRPr="001503D1">
        <w:rPr>
          <w:rFonts w:ascii="Arial" w:eastAsia="Calibri" w:hAnsi="Arial" w:cs="Arial"/>
          <w:kern w:val="0"/>
          <w:sz w:val="22"/>
          <w:lang w:val="en-GB" w:eastAsia="en-GB"/>
        </w:rPr>
        <w:t xml:space="preserve"> for your child’s primary school]</w:t>
      </w:r>
      <w:r w:rsidR="00BB5311" w:rsidRPr="001503D1">
        <w:rPr>
          <w:rFonts w:ascii="Arial" w:eastAsia="Calibri" w:hAnsi="Arial" w:cs="Arial"/>
          <w:kern w:val="0"/>
          <w:sz w:val="22"/>
          <w:lang w:val="en-GB" w:eastAsia="en-GB"/>
        </w:rPr>
        <w:t>/ [</w:t>
      </w:r>
      <w:r w:rsidRPr="001503D1">
        <w:rPr>
          <w:rFonts w:ascii="Arial" w:eastAsia="Calibri" w:hAnsi="Arial" w:cs="Arial"/>
          <w:b/>
          <w:kern w:val="0"/>
          <w:sz w:val="22"/>
          <w:lang w:val="en-GB" w:eastAsia="en-GB"/>
        </w:rPr>
        <w:t>£900</w:t>
      </w:r>
      <w:r w:rsidRPr="001503D1">
        <w:rPr>
          <w:rFonts w:ascii="Arial" w:eastAsia="Calibri" w:hAnsi="Arial" w:cs="Arial"/>
          <w:kern w:val="0"/>
          <w:sz w:val="22"/>
          <w:lang w:val="en-GB" w:eastAsia="en-GB"/>
        </w:rPr>
        <w:t xml:space="preserve"> for your child’s secondary school], to fund valuable support like extra tuition, additional teaching staff or after school activities.</w:t>
      </w:r>
    </w:p>
    <w:p w14:paraId="0F83D965"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This additional money is available from central government for every child whose parent is receiving one of the benefits listed above.</w:t>
      </w:r>
    </w:p>
    <w:p w14:paraId="5037A818" w14:textId="1892159D"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 xml:space="preserve">To check if your child is eligible, we need information about you and your child. Please complete this form and return to your child’s school by </w:t>
      </w:r>
      <w:r w:rsidRPr="001503D1">
        <w:rPr>
          <w:rFonts w:ascii="Arial" w:eastAsia="Calibri" w:hAnsi="Arial" w:cs="Arial"/>
          <w:kern w:val="0"/>
          <w:sz w:val="22"/>
          <w:lang w:val="en-GB" w:eastAsia="en-GB"/>
        </w:rPr>
        <w:t>as soon as possible</w:t>
      </w:r>
      <w:r w:rsidRPr="001503D1">
        <w:rPr>
          <w:rFonts w:ascii="Arial" w:eastAsia="Calibri" w:hAnsi="Arial" w:cs="Arial"/>
          <w:kern w:val="0"/>
          <w:sz w:val="22"/>
          <w:lang w:val="en-GB" w:eastAsia="en-GB"/>
        </w:rPr>
        <w:t xml:space="preserve">. </w:t>
      </w:r>
    </w:p>
    <w:p w14:paraId="02388799" w14:textId="4E5AF05A" w:rsidR="001503D1" w:rsidRPr="001503D1" w:rsidRDefault="001503D1" w:rsidP="001503D1">
      <w:pPr>
        <w:widowControl/>
        <w:rPr>
          <w:rFonts w:ascii="Arial" w:eastAsia="Calibri" w:hAnsi="Arial" w:cs="Arial"/>
          <w:b/>
          <w:kern w:val="0"/>
          <w:sz w:val="24"/>
          <w:szCs w:val="24"/>
          <w:lang w:val="en-GB" w:eastAsia="en-GB"/>
        </w:rPr>
      </w:pPr>
      <w:r w:rsidRPr="001503D1">
        <w:rPr>
          <w:rFonts w:ascii="Arial" w:eastAsia="Calibri" w:hAnsi="Arial" w:cs="Arial"/>
          <w:b/>
          <w:kern w:val="0"/>
          <w:sz w:val="24"/>
          <w:szCs w:val="24"/>
          <w:lang w:val="en-GB" w:eastAsia="en-GB"/>
        </w:rPr>
        <w:t xml:space="preserve">ABOUT YOUR CHILD/CHILDREN </w:t>
      </w:r>
    </w:p>
    <w:tbl>
      <w:tblPr>
        <w:tblW w:w="9209" w:type="dxa"/>
        <w:tblCellMar>
          <w:left w:w="10" w:type="dxa"/>
          <w:right w:w="10" w:type="dxa"/>
        </w:tblCellMar>
        <w:tblLook w:val="04A0" w:firstRow="1" w:lastRow="0" w:firstColumn="1" w:lastColumn="0" w:noHBand="0" w:noVBand="1"/>
      </w:tblPr>
      <w:tblGrid>
        <w:gridCol w:w="2127"/>
        <w:gridCol w:w="2023"/>
        <w:gridCol w:w="536"/>
        <w:gridCol w:w="667"/>
        <w:gridCol w:w="1021"/>
        <w:gridCol w:w="2835"/>
      </w:tblGrid>
      <w:tr w:rsidR="001503D1" w:rsidRPr="001503D1" w14:paraId="75CDC57D" w14:textId="77777777" w:rsidTr="008B244A">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DB6BB1E"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Child’s Last Name</w:t>
            </w:r>
          </w:p>
        </w:tc>
        <w:tc>
          <w:tcPr>
            <w:tcW w:w="202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355320"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Child’s First Name</w:t>
            </w:r>
          </w:p>
        </w:tc>
        <w:tc>
          <w:tcPr>
            <w:tcW w:w="2224"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6C2F2AD"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Child’s Date of Birth</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FE4C106"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 xml:space="preserve">Name of School </w:t>
            </w:r>
          </w:p>
        </w:tc>
      </w:tr>
      <w:tr w:rsidR="001503D1" w:rsidRPr="001503D1" w14:paraId="4FEE9754" w14:textId="77777777" w:rsidTr="008B244A">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E4318"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0E522"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63151A"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2D78CA"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7F97E7"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F34D70"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r w:rsidR="001503D1" w:rsidRPr="001503D1" w14:paraId="0193C4CA" w14:textId="77777777" w:rsidTr="008B244A">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062F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12AFE"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B31E2"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57C40"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DC723A"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16DFC7"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r w:rsidR="001503D1" w:rsidRPr="001503D1" w14:paraId="0C2EDB6C" w14:textId="77777777" w:rsidTr="008B244A">
        <w:tblPrEx>
          <w:tblCellMar>
            <w:top w:w="0" w:type="dxa"/>
            <w:bottom w:w="0" w:type="dxa"/>
          </w:tblCellMar>
        </w:tblPrEx>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137A7"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0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0B2F8"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ECD5D"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D D</w:t>
            </w:r>
          </w:p>
        </w:tc>
        <w:tc>
          <w:tcPr>
            <w:tcW w:w="6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9555A"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M M</w:t>
            </w:r>
          </w:p>
        </w:tc>
        <w:tc>
          <w:tcPr>
            <w:tcW w:w="10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C6577" w14:textId="77777777" w:rsidR="001503D1" w:rsidRPr="001503D1" w:rsidRDefault="001503D1" w:rsidP="001503D1">
            <w:pPr>
              <w:widowControl/>
              <w:suppressAutoHyphens/>
              <w:autoSpaceDN w:val="0"/>
              <w:spacing w:after="240" w:line="288" w:lineRule="auto"/>
              <w:jc w:val="center"/>
              <w:textAlignment w:val="baseline"/>
              <w:rPr>
                <w:rFonts w:ascii="Arial" w:eastAsia="Calibri" w:hAnsi="Arial" w:cs="Arial"/>
                <w:color w:val="F2F2F2"/>
                <w:kern w:val="0"/>
                <w:sz w:val="18"/>
                <w:szCs w:val="18"/>
                <w:lang w:val="en-GB" w:eastAsia="en-GB"/>
                <w14:shadow w14:blurRad="63461" w14:dist="0" w14:dir="0" w14:sx="100000" w14:sy="100000" w14:kx="0" w14:ky="0" w14:algn="b">
                  <w14:srgbClr w14:val="000000"/>
                </w14:shadow>
              </w:rPr>
            </w:pPr>
            <w:r w:rsidRPr="001503D1">
              <w:rPr>
                <w:rFonts w:ascii="Arial" w:eastAsia="Calibri" w:hAnsi="Arial" w:cs="Arial"/>
                <w:color w:val="F2F2F2"/>
                <w:kern w:val="0"/>
                <w:sz w:val="18"/>
                <w:szCs w:val="18"/>
                <w:lang w:val="en-GB" w:eastAsia="en-GB"/>
                <w14:shadow w14:blurRad="63461" w14:dist="0" w14:dir="0" w14:sx="100000" w14:sy="100000" w14:kx="0" w14:ky="0" w14:algn="b">
                  <w14:srgbClr w14:val="000000"/>
                </w14:shadow>
              </w:rPr>
              <w:t>Y Y Y Y</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D652A"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bl>
    <w:p w14:paraId="7CA46591" w14:textId="63E808CA" w:rsidR="001503D1" w:rsidRDefault="001503D1" w:rsidP="001503D1">
      <w:pPr>
        <w:widowControl/>
        <w:suppressAutoHyphens/>
        <w:autoSpaceDN w:val="0"/>
        <w:textAlignment w:val="baseline"/>
        <w:rPr>
          <w:rFonts w:ascii="Arial" w:eastAsia="Calibri" w:hAnsi="Arial" w:cs="Arial"/>
          <w:b/>
          <w:kern w:val="0"/>
          <w:sz w:val="24"/>
          <w:szCs w:val="24"/>
          <w:lang w:val="en-GB" w:eastAsia="en-GB"/>
        </w:rPr>
      </w:pPr>
    </w:p>
    <w:p w14:paraId="3720307C" w14:textId="77777777" w:rsidR="001503D1" w:rsidRPr="001503D1" w:rsidRDefault="001503D1" w:rsidP="001503D1">
      <w:pPr>
        <w:widowControl/>
        <w:suppressAutoHyphens/>
        <w:autoSpaceDN w:val="0"/>
        <w:textAlignment w:val="baseline"/>
        <w:rPr>
          <w:rFonts w:ascii="Arial" w:eastAsia="Calibri" w:hAnsi="Arial" w:cs="Arial"/>
          <w:b/>
          <w:kern w:val="0"/>
          <w:sz w:val="24"/>
          <w:szCs w:val="24"/>
          <w:lang w:val="en-GB" w:eastAsia="en-GB"/>
        </w:rPr>
      </w:pPr>
      <w:r w:rsidRPr="001503D1">
        <w:rPr>
          <w:rFonts w:ascii="Arial" w:eastAsia="Calibri" w:hAnsi="Arial" w:cs="Arial"/>
          <w:b/>
          <w:kern w:val="0"/>
          <w:sz w:val="24"/>
          <w:szCs w:val="24"/>
          <w:lang w:val="en-GB" w:eastAsia="en-GB"/>
        </w:rPr>
        <w:lastRenderedPageBreak/>
        <w:t>PARENT/GUARDIAN DETAILS</w:t>
      </w:r>
    </w:p>
    <w:tbl>
      <w:tblPr>
        <w:tblW w:w="9244" w:type="dxa"/>
        <w:tblCellMar>
          <w:left w:w="10" w:type="dxa"/>
          <w:right w:w="10" w:type="dxa"/>
        </w:tblCellMar>
        <w:tblLook w:val="04A0" w:firstRow="1" w:lastRow="0" w:firstColumn="1" w:lastColumn="0" w:noHBand="0" w:noVBand="1"/>
      </w:tblPr>
      <w:tblGrid>
        <w:gridCol w:w="2920"/>
        <w:gridCol w:w="280"/>
        <w:gridCol w:w="62"/>
        <w:gridCol w:w="214"/>
        <w:gridCol w:w="146"/>
        <w:gridCol w:w="191"/>
        <w:gridCol w:w="13"/>
        <w:gridCol w:w="168"/>
        <w:gridCol w:w="95"/>
        <w:gridCol w:w="243"/>
        <w:gridCol w:w="33"/>
        <w:gridCol w:w="337"/>
        <w:gridCol w:w="30"/>
        <w:gridCol w:w="246"/>
        <w:gridCol w:w="91"/>
        <w:gridCol w:w="185"/>
        <w:gridCol w:w="150"/>
        <w:gridCol w:w="126"/>
        <w:gridCol w:w="213"/>
        <w:gridCol w:w="63"/>
        <w:gridCol w:w="280"/>
        <w:gridCol w:w="280"/>
        <w:gridCol w:w="62"/>
        <w:gridCol w:w="213"/>
        <w:gridCol w:w="150"/>
        <w:gridCol w:w="187"/>
        <w:gridCol w:w="53"/>
        <w:gridCol w:w="129"/>
        <w:gridCol w:w="93"/>
        <w:gridCol w:w="243"/>
        <w:gridCol w:w="32"/>
        <w:gridCol w:w="337"/>
        <w:gridCol w:w="31"/>
        <w:gridCol w:w="33"/>
        <w:gridCol w:w="211"/>
        <w:gridCol w:w="91"/>
        <w:gridCol w:w="184"/>
        <w:gridCol w:w="151"/>
        <w:gridCol w:w="124"/>
        <w:gridCol w:w="214"/>
        <w:gridCol w:w="61"/>
        <w:gridCol w:w="279"/>
      </w:tblGrid>
      <w:tr w:rsidR="001503D1" w:rsidRPr="001503D1" w14:paraId="2CB26A00" w14:textId="77777777" w:rsidTr="008B244A">
        <w:tblPrEx>
          <w:tblCellMar>
            <w:top w:w="0" w:type="dxa"/>
            <w:bottom w:w="0" w:type="dxa"/>
          </w:tblCellMar>
        </w:tblPrEx>
        <w:trPr>
          <w:trHeight w:val="243"/>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8F0E34E"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C4D1481"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Parent/Guardian 1</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4188BA8"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Parent/Guardian 2</w:t>
            </w:r>
          </w:p>
        </w:tc>
      </w:tr>
      <w:tr w:rsidR="001503D1" w:rsidRPr="001503D1" w14:paraId="63975D7D" w14:textId="77777777" w:rsidTr="008B244A">
        <w:tblPrEx>
          <w:tblCellMar>
            <w:top w:w="0" w:type="dxa"/>
            <w:bottom w:w="0" w:type="dxa"/>
          </w:tblCellMar>
        </w:tblPrEx>
        <w:trPr>
          <w:trHeight w:val="40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3993DCB"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Last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E46CA3"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88587"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r w:rsidR="001503D1" w:rsidRPr="001503D1" w14:paraId="4FCE30E1" w14:textId="77777777" w:rsidTr="008B244A">
        <w:tblPrEx>
          <w:tblCellMar>
            <w:top w:w="0" w:type="dxa"/>
            <w:bottom w:w="0" w:type="dxa"/>
          </w:tblCellMar>
        </w:tblPrEx>
        <w:trPr>
          <w:trHeight w:val="34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0EA6F42"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First Name</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B1190"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DB24E"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r w:rsidR="001503D1" w:rsidRPr="001503D1" w14:paraId="5DF9E167" w14:textId="77777777" w:rsidTr="008B244A">
        <w:tblPrEx>
          <w:tblCellMar>
            <w:top w:w="0" w:type="dxa"/>
            <w:bottom w:w="0" w:type="dxa"/>
          </w:tblCellMar>
        </w:tblPrEx>
        <w:trPr>
          <w:trHeight w:val="3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435F9B6"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Date of Birth</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B98A05"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color w:val="F2F2F2"/>
                <w:kern w:val="0"/>
                <w:sz w:val="22"/>
                <w:lang w:val="en-GB" w:eastAsia="en-GB"/>
                <w14:shadow w14:blurRad="63461" w14:dist="0" w14:dir="0" w14:sx="100000" w14:sy="100000" w14:kx="0" w14:ky="0" w14:algn="b">
                  <w14:srgbClr w14:val="000000"/>
                </w14:shadow>
              </w:rPr>
              <w:t>D D</w:t>
            </w:r>
          </w:p>
        </w:tc>
        <w:tc>
          <w:tcPr>
            <w:tcW w:w="90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F09F90"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color w:val="F2F2F2"/>
                <w:kern w:val="0"/>
                <w:sz w:val="22"/>
                <w:lang w:val="en-GB" w:eastAsia="en-GB"/>
                <w14:shadow w14:blurRad="63461" w14:dist="0" w14:dir="0" w14:sx="100000" w14:sy="100000" w14:kx="0" w14:ky="0" w14:algn="b">
                  <w14:srgbClr w14:val="000000"/>
                </w14:shadow>
              </w:rPr>
              <w:t>M M</w:t>
            </w:r>
          </w:p>
        </w:tc>
        <w:tc>
          <w:tcPr>
            <w:tcW w:w="1354"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5FE33"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color w:val="F2F2F2"/>
                <w:kern w:val="0"/>
                <w:sz w:val="22"/>
                <w:lang w:val="en-GB" w:eastAsia="en-GB"/>
                <w14:shadow w14:blurRad="63461" w14:dist="0" w14:dir="0" w14:sx="100000" w14:sy="100000" w14:kx="0" w14:ky="0" w14:algn="b">
                  <w14:srgbClr w14:val="000000"/>
                </w14:shadow>
              </w:rPr>
              <w:t>Y Y Y Y</w:t>
            </w:r>
          </w:p>
        </w:tc>
        <w:tc>
          <w:tcPr>
            <w:tcW w:w="945"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95CEC9"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color w:val="F2F2F2"/>
                <w:kern w:val="0"/>
                <w:sz w:val="22"/>
                <w:lang w:val="en-GB" w:eastAsia="en-GB"/>
                <w14:shadow w14:blurRad="63461" w14:dist="0" w14:dir="0" w14:sx="100000" w14:sy="100000" w14:kx="0" w14:ky="0" w14:algn="b">
                  <w14:srgbClr w14:val="000000"/>
                </w14:shadow>
              </w:rPr>
              <w:t>D D</w:t>
            </w:r>
          </w:p>
        </w:tc>
        <w:tc>
          <w:tcPr>
            <w:tcW w:w="898"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AA9FE"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color w:val="F2F2F2"/>
                <w:kern w:val="0"/>
                <w:sz w:val="22"/>
                <w:lang w:val="en-GB" w:eastAsia="en-GB"/>
                <w14:shadow w14:blurRad="63461" w14:dist="0" w14:dir="0" w14:sx="100000" w14:sy="100000" w14:kx="0" w14:ky="0" w14:algn="b">
                  <w14:srgbClr w14:val="000000"/>
                </w14:shadow>
              </w:rPr>
              <w:t>M M</w:t>
            </w:r>
          </w:p>
        </w:tc>
        <w:tc>
          <w:tcPr>
            <w:tcW w:w="131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85F38"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color w:val="F2F2F2"/>
                <w:kern w:val="0"/>
                <w:sz w:val="22"/>
                <w:lang w:val="en-GB" w:eastAsia="en-GB"/>
                <w14:shadow w14:blurRad="63461" w14:dist="0" w14:dir="0" w14:sx="100000" w14:sy="100000" w14:kx="0" w14:ky="0" w14:algn="b">
                  <w14:srgbClr w14:val="000000"/>
                </w14:shadow>
              </w:rPr>
              <w:t>Y Y Y Y</w:t>
            </w:r>
          </w:p>
        </w:tc>
      </w:tr>
      <w:tr w:rsidR="001503D1" w:rsidRPr="001503D1" w14:paraId="05AE75A3" w14:textId="77777777" w:rsidTr="008B244A">
        <w:tblPrEx>
          <w:tblCellMar>
            <w:top w:w="0" w:type="dxa"/>
            <w:bottom w:w="0" w:type="dxa"/>
          </w:tblCellMar>
        </w:tblPrEx>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6490236"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National Insurance Number*</w:t>
            </w: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6AAA2"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CDA9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7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AFFF1"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98AA8"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91B2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3BC5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D94F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8EAD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76713B"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2BB94"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2D9C1"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6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A8BBC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385BAC"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4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18691"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41B2D"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3778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D11FE"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4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80D9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r w:rsidR="001503D1" w:rsidRPr="001503D1" w14:paraId="52E09AF8" w14:textId="77777777" w:rsidTr="008B244A">
        <w:tblPrEx>
          <w:tblCellMar>
            <w:top w:w="0" w:type="dxa"/>
            <w:bottom w:w="0" w:type="dxa"/>
          </w:tblCellMar>
        </w:tblPrEx>
        <w:trPr>
          <w:trHeight w:val="342"/>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10E39388"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National Asylum Support Service (NASS) Number*</w:t>
            </w: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F8D6B"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10083"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7D75BD"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b/>
                <w:kern w:val="0"/>
                <w:sz w:val="22"/>
                <w:lang w:val="en-GB" w:eastAsia="en-GB"/>
              </w:rPr>
              <w:t>/</w:t>
            </w:r>
          </w:p>
        </w:tc>
        <w:tc>
          <w:tcPr>
            <w:tcW w:w="27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A867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53C8E"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0C556"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b/>
                <w:kern w:val="0"/>
                <w:sz w:val="22"/>
                <w:lang w:val="en-GB" w:eastAsia="en-GB"/>
              </w:rPr>
              <w:t>/</w:t>
            </w: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F657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42507"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D4A1F"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1532A"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04C2D"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470CA0"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C2B6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D9A74C"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b/>
                <w:kern w:val="0"/>
                <w:sz w:val="22"/>
                <w:lang w:val="en-GB" w:eastAsia="en-GB"/>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3CDC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A037D"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D4B518" w14:textId="77777777" w:rsidR="001503D1" w:rsidRPr="001503D1" w:rsidRDefault="001503D1" w:rsidP="001503D1">
            <w:pPr>
              <w:widowControl/>
              <w:suppressAutoHyphens/>
              <w:autoSpaceDN w:val="0"/>
              <w:spacing w:after="240" w:line="288" w:lineRule="auto"/>
              <w:jc w:val="center"/>
              <w:textAlignment w:val="baseline"/>
              <w:rPr>
                <w:rFonts w:ascii="Arial" w:eastAsia="Times New Roman" w:hAnsi="Arial" w:cs="Times New Roman"/>
                <w:kern w:val="0"/>
                <w:sz w:val="24"/>
                <w:szCs w:val="24"/>
                <w:lang w:val="en-GB" w:eastAsia="en-GB"/>
              </w:rPr>
            </w:pPr>
            <w:r w:rsidRPr="001503D1">
              <w:rPr>
                <w:rFonts w:ascii="Arial" w:eastAsia="Calibri" w:hAnsi="Arial" w:cs="Arial"/>
                <w:b/>
                <w:kern w:val="0"/>
                <w:sz w:val="22"/>
                <w:lang w:val="en-GB" w:eastAsia="en-GB"/>
              </w:rPr>
              <w:t>/</w:t>
            </w:r>
          </w:p>
        </w:tc>
        <w:tc>
          <w:tcPr>
            <w:tcW w:w="27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415A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2FDA3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3A7C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86CC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2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D23FA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r w:rsidR="001503D1" w:rsidRPr="001503D1" w14:paraId="17D61735" w14:textId="77777777" w:rsidTr="008B244A">
        <w:tblPrEx>
          <w:tblCellMar>
            <w:top w:w="0" w:type="dxa"/>
            <w:bottom w:w="0" w:type="dxa"/>
          </w:tblCellMar>
        </w:tblPrEx>
        <w:trPr>
          <w:trHeight w:val="659"/>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A609DE"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Daytime Telephone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4119"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2F1F71"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r w:rsidR="001503D1" w:rsidRPr="001503D1" w14:paraId="6C3BC8A1" w14:textId="77777777" w:rsidTr="008B244A">
        <w:tblPrEx>
          <w:tblCellMar>
            <w:top w:w="0" w:type="dxa"/>
            <w:bottom w:w="0" w:type="dxa"/>
          </w:tblCellMar>
        </w:tblPrEx>
        <w:trPr>
          <w:trHeight w:val="366"/>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B4507FA"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Mobile Number</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FAC60"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4E5AB"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tc>
      </w:tr>
      <w:tr w:rsidR="001503D1" w:rsidRPr="001503D1" w14:paraId="072EBE28" w14:textId="77777777" w:rsidTr="008B244A">
        <w:tblPrEx>
          <w:tblCellMar>
            <w:top w:w="0" w:type="dxa"/>
            <w:bottom w:w="0" w:type="dxa"/>
          </w:tblCellMar>
        </w:tblPrEx>
        <w:trPr>
          <w:trHeight w:val="965"/>
        </w:trPr>
        <w:tc>
          <w:tcPr>
            <w:tcW w:w="292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C8CBDE7"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Address</w:t>
            </w:r>
          </w:p>
        </w:tc>
        <w:tc>
          <w:tcPr>
            <w:tcW w:w="3166" w:type="dxa"/>
            <w:gridSpan w:val="20"/>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E12AC"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p w14:paraId="09FF1C77"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p w14:paraId="1AF3BBC1"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Postcode:</w:t>
            </w:r>
          </w:p>
        </w:tc>
        <w:tc>
          <w:tcPr>
            <w:tcW w:w="3158" w:type="dxa"/>
            <w:gridSpan w:val="21"/>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6894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p w14:paraId="457CF1B6" w14:textId="77777777" w:rsidR="001503D1" w:rsidRPr="001503D1" w:rsidRDefault="001503D1" w:rsidP="001503D1">
            <w:pPr>
              <w:widowControl/>
              <w:suppressAutoHyphens/>
              <w:autoSpaceDN w:val="0"/>
              <w:spacing w:after="240" w:line="288" w:lineRule="auto"/>
              <w:textAlignment w:val="baseline"/>
              <w:rPr>
                <w:rFonts w:ascii="Arial" w:eastAsia="Calibri" w:hAnsi="Arial" w:cs="Arial"/>
                <w:kern w:val="0"/>
                <w:sz w:val="24"/>
                <w:szCs w:val="24"/>
                <w:lang w:val="en-GB" w:eastAsia="en-GB"/>
              </w:rPr>
            </w:pPr>
          </w:p>
          <w:p w14:paraId="65519E32" w14:textId="77777777" w:rsidR="001503D1" w:rsidRPr="001503D1" w:rsidRDefault="001503D1" w:rsidP="001503D1">
            <w:pPr>
              <w:widowControl/>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Postcode:</w:t>
            </w:r>
          </w:p>
        </w:tc>
      </w:tr>
    </w:tbl>
    <w:p w14:paraId="2741BDC7" w14:textId="77777777" w:rsidR="001503D1" w:rsidRPr="001503D1" w:rsidRDefault="001503D1" w:rsidP="001503D1">
      <w:pPr>
        <w:widowControl/>
        <w:suppressAutoHyphens/>
        <w:autoSpaceDN w:val="0"/>
        <w:spacing w:after="120"/>
        <w:textAlignment w:val="baseline"/>
        <w:rPr>
          <w:rFonts w:ascii="Arial" w:eastAsia="Calibri" w:hAnsi="Arial" w:cs="Arial"/>
          <w:b/>
          <w:kern w:val="0"/>
          <w:sz w:val="22"/>
          <w:lang w:val="en-GB" w:eastAsia="en-GB"/>
        </w:rPr>
      </w:pPr>
    </w:p>
    <w:p w14:paraId="201A4C71" w14:textId="088341FE" w:rsidR="001503D1" w:rsidRPr="001503D1" w:rsidRDefault="001503D1" w:rsidP="001503D1">
      <w:pPr>
        <w:widowControl/>
        <w:suppressAutoHyphens/>
        <w:autoSpaceDN w:val="0"/>
        <w:spacing w:after="120"/>
        <w:textAlignment w:val="baseline"/>
        <w:rPr>
          <w:rFonts w:ascii="Arial" w:eastAsia="Times New Roman" w:hAnsi="Arial" w:cs="Times New Roman"/>
          <w:kern w:val="0"/>
          <w:sz w:val="24"/>
          <w:szCs w:val="24"/>
          <w:lang w:val="en-GB" w:eastAsia="en-GB"/>
        </w:rPr>
      </w:pPr>
      <w:r w:rsidRPr="001503D1">
        <w:rPr>
          <w:rFonts w:ascii="Arial" w:eastAsia="Calibri" w:hAnsi="Arial" w:cs="Arial"/>
          <w:b/>
          <w:kern w:val="0"/>
          <w:sz w:val="22"/>
          <w:lang w:val="en-GB" w:eastAsia="en-GB"/>
        </w:rPr>
        <w:t>FAMILY INCOME AND BENEFIT DETAILS</w:t>
      </w:r>
    </w:p>
    <w:p w14:paraId="2BF35A07" w14:textId="6ED33F10" w:rsidR="001503D1" w:rsidRPr="001503D1" w:rsidRDefault="001503D1" w:rsidP="001503D1">
      <w:pPr>
        <w:widowControl/>
        <w:suppressAutoHyphens/>
        <w:autoSpaceDN w:val="0"/>
        <w:spacing w:after="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If you receive any of the benefits listed below, please place an X in this box.</w:t>
      </w:r>
      <w:r>
        <w:rPr>
          <w:rFonts w:ascii="Arial" w:eastAsia="Calibri" w:hAnsi="Arial" w:cs="Arial"/>
          <w:kern w:val="0"/>
          <w:sz w:val="22"/>
          <w:lang w:val="en-GB" w:eastAsia="en-GB"/>
        </w:rPr>
        <w:t xml:space="preserve">  </w:t>
      </w:r>
      <w:sdt>
        <w:sdtPr>
          <w:rPr>
            <w:rFonts w:ascii="Arial" w:eastAsia="Calibri" w:hAnsi="Arial" w:cs="Arial"/>
            <w:kern w:val="0"/>
            <w:sz w:val="22"/>
            <w:lang w:val="en-GB" w:eastAsia="en-GB"/>
          </w:rPr>
          <w:id w:val="-950014804"/>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p>
    <w:p w14:paraId="31D18341" w14:textId="2635C7E2" w:rsidR="001503D1" w:rsidRPr="001503D1" w:rsidRDefault="001503D1" w:rsidP="001503D1">
      <w:pPr>
        <w:widowControl/>
        <w:numPr>
          <w:ilvl w:val="0"/>
          <w:numId w:val="13"/>
        </w:numPr>
        <w:suppressAutoHyphens/>
        <w:autoSpaceDN w:val="0"/>
        <w:spacing w:after="0" w:line="288" w:lineRule="auto"/>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Income Support</w:t>
      </w:r>
    </w:p>
    <w:p w14:paraId="4DA51DBE" w14:textId="4DD872FA" w:rsidR="001503D1" w:rsidRPr="001503D1" w:rsidRDefault="001503D1" w:rsidP="001503D1">
      <w:pPr>
        <w:widowControl/>
        <w:numPr>
          <w:ilvl w:val="0"/>
          <w:numId w:val="13"/>
        </w:numPr>
        <w:suppressAutoHyphens/>
        <w:autoSpaceDN w:val="0"/>
        <w:spacing w:after="0" w:line="288" w:lineRule="auto"/>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 xml:space="preserve">Income-based Jobseekers Allowance </w:t>
      </w:r>
    </w:p>
    <w:p w14:paraId="5272E6A7" w14:textId="77777777" w:rsidR="001503D1" w:rsidRPr="001503D1" w:rsidRDefault="001503D1" w:rsidP="001503D1">
      <w:pPr>
        <w:widowControl/>
        <w:numPr>
          <w:ilvl w:val="0"/>
          <w:numId w:val="13"/>
        </w:numPr>
        <w:suppressAutoHyphens/>
        <w:autoSpaceDN w:val="0"/>
        <w:spacing w:after="0" w:line="288" w:lineRule="auto"/>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 xml:space="preserve">Income-related Employment and Support Allowance </w:t>
      </w:r>
    </w:p>
    <w:p w14:paraId="1D076C56" w14:textId="41521330" w:rsidR="001503D1" w:rsidRPr="001503D1" w:rsidRDefault="001503D1" w:rsidP="001503D1">
      <w:pPr>
        <w:widowControl/>
        <w:numPr>
          <w:ilvl w:val="0"/>
          <w:numId w:val="13"/>
        </w:numPr>
        <w:suppressAutoHyphens/>
        <w:autoSpaceDN w:val="0"/>
        <w:spacing w:after="0" w:line="288" w:lineRule="auto"/>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Support from NASS under part 6 of the Immigration and Asylum Act 1999</w:t>
      </w:r>
    </w:p>
    <w:p w14:paraId="40D3E6A6" w14:textId="77777777" w:rsidR="001503D1" w:rsidRPr="001503D1" w:rsidRDefault="001503D1" w:rsidP="001503D1">
      <w:pPr>
        <w:widowControl/>
        <w:numPr>
          <w:ilvl w:val="0"/>
          <w:numId w:val="13"/>
        </w:numPr>
        <w:suppressAutoHyphens/>
        <w:autoSpaceDN w:val="0"/>
        <w:spacing w:after="0" w:line="288" w:lineRule="auto"/>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the guarantee element of Pension Credit</w:t>
      </w:r>
    </w:p>
    <w:p w14:paraId="1C444C1E" w14:textId="77777777" w:rsidR="001503D1" w:rsidRPr="001503D1" w:rsidRDefault="001503D1" w:rsidP="001503D1">
      <w:pPr>
        <w:widowControl/>
        <w:numPr>
          <w:ilvl w:val="0"/>
          <w:numId w:val="13"/>
        </w:numPr>
        <w:suppressAutoHyphens/>
        <w:autoSpaceDN w:val="0"/>
        <w:spacing w:after="0" w:line="288" w:lineRule="auto"/>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 xml:space="preserve">Child Tax Credit (with no Working Tax Credit) </w:t>
      </w:r>
    </w:p>
    <w:p w14:paraId="0328DE43" w14:textId="77777777" w:rsidR="001503D1" w:rsidRPr="001503D1" w:rsidRDefault="001503D1" w:rsidP="001503D1">
      <w:pPr>
        <w:widowControl/>
        <w:numPr>
          <w:ilvl w:val="0"/>
          <w:numId w:val="13"/>
        </w:numPr>
        <w:suppressAutoHyphens/>
        <w:autoSpaceDN w:val="0"/>
        <w:spacing w:after="0" w:line="288" w:lineRule="auto"/>
        <w:textAlignment w:val="baseline"/>
        <w:rPr>
          <w:rFonts w:ascii="Arial" w:eastAsia="Calibri" w:hAnsi="Arial" w:cs="Arial"/>
          <w:kern w:val="0"/>
          <w:sz w:val="22"/>
          <w:lang w:val="en" w:eastAsia="en-GB"/>
        </w:rPr>
      </w:pPr>
      <w:r w:rsidRPr="001503D1">
        <w:rPr>
          <w:rFonts w:ascii="Arial" w:eastAsia="Calibri" w:hAnsi="Arial" w:cs="Arial"/>
          <w:kern w:val="0"/>
          <w:sz w:val="22"/>
          <w:lang w:val="en" w:eastAsia="en-GB"/>
        </w:rPr>
        <w:t>Working Tax Credit run-on</w:t>
      </w:r>
    </w:p>
    <w:p w14:paraId="51E36F21" w14:textId="221173F0" w:rsidR="001503D1" w:rsidRPr="001503D1" w:rsidRDefault="001503D1" w:rsidP="001503D1">
      <w:pPr>
        <w:widowControl/>
        <w:numPr>
          <w:ilvl w:val="0"/>
          <w:numId w:val="13"/>
        </w:numPr>
        <w:suppressAutoHyphens/>
        <w:autoSpaceDN w:val="0"/>
        <w:spacing w:after="240" w:line="288"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Universal Credit.</w:t>
      </w:r>
    </w:p>
    <w:p w14:paraId="7DAEAEFD" w14:textId="77777777" w:rsidR="001503D1" w:rsidRDefault="001503D1" w:rsidP="001503D1">
      <w:pPr>
        <w:widowControl/>
        <w:suppressAutoHyphens/>
        <w:autoSpaceDN w:val="0"/>
        <w:textAlignment w:val="baseline"/>
        <w:rPr>
          <w:rFonts w:ascii="Arial" w:eastAsia="Calibri" w:hAnsi="Arial" w:cs="Arial"/>
          <w:b/>
          <w:kern w:val="0"/>
          <w:sz w:val="22"/>
          <w:lang w:val="en-GB" w:eastAsia="en-GB"/>
        </w:rPr>
      </w:pPr>
    </w:p>
    <w:p w14:paraId="1DCF3388" w14:textId="291622B7" w:rsidR="001503D1" w:rsidRDefault="001503D1" w:rsidP="001503D1">
      <w:pPr>
        <w:widowControl/>
        <w:autoSpaceDN w:val="0"/>
        <w:spacing w:after="160" w:line="254" w:lineRule="auto"/>
        <w:textAlignment w:val="baseline"/>
        <w:rPr>
          <w:rFonts w:ascii="Arial" w:eastAsia="Times New Roman" w:hAnsi="Arial" w:cs="Times New Roman"/>
          <w:kern w:val="0"/>
          <w:sz w:val="24"/>
          <w:szCs w:val="24"/>
          <w:lang w:val="en-GB" w:eastAsia="en-GB"/>
        </w:rPr>
      </w:pPr>
      <w:r w:rsidRPr="001503D1">
        <w:rPr>
          <w:rFonts w:ascii="Arial" w:eastAsia="Calibri" w:hAnsi="Arial" w:cs="Arial"/>
          <w:noProof/>
          <w:kern w:val="0"/>
          <w:sz w:val="22"/>
          <w:lang w:val="en-GB" w:eastAsia="en-GB"/>
        </w:rPr>
        <w:lastRenderedPageBreak/>
        <mc:AlternateContent>
          <mc:Choice Requires="wps">
            <w:drawing>
              <wp:anchor distT="0" distB="0" distL="114300" distR="114300" simplePos="0" relativeHeight="251664896" behindDoc="1" locked="0" layoutInCell="1" allowOverlap="1" wp14:anchorId="782AEC0D" wp14:editId="10F236EB">
                <wp:simplePos x="0" y="0"/>
                <wp:positionH relativeFrom="column">
                  <wp:posOffset>-283845</wp:posOffset>
                </wp:positionH>
                <wp:positionV relativeFrom="paragraph">
                  <wp:posOffset>1945640</wp:posOffset>
                </wp:positionV>
                <wp:extent cx="6556376" cy="1485900"/>
                <wp:effectExtent l="0" t="0" r="15875" b="19050"/>
                <wp:wrapNone/>
                <wp:docPr id="9" name="Rounded Rectangle 13"/>
                <wp:cNvGraphicFramePr/>
                <a:graphic xmlns:a="http://schemas.openxmlformats.org/drawingml/2006/main">
                  <a:graphicData uri="http://schemas.microsoft.com/office/word/2010/wordprocessingShape">
                    <wps:wsp>
                      <wps:cNvSpPr/>
                      <wps:spPr>
                        <a:xfrm>
                          <a:off x="0" y="0"/>
                          <a:ext cx="6556376" cy="1485900"/>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2701" cap="flat">
                          <a:solidFill>
                            <a:srgbClr val="41719C"/>
                          </a:solidFill>
                          <a:prstDash val="solid"/>
                          <a:miter/>
                        </a:ln>
                      </wps:spPr>
                      <wps:txbx>
                        <w:txbxContent>
                          <w:p w14:paraId="172945F6" w14:textId="77777777"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b/>
                                <w:kern w:val="0"/>
                                <w:sz w:val="22"/>
                                <w:lang w:val="en-GB" w:eastAsia="en-GB"/>
                              </w:rPr>
                              <w:t xml:space="preserve">Child Tax Credit </w:t>
                            </w:r>
                          </w:p>
                          <w:p w14:paraId="256DA5BE" w14:textId="77777777"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 xml:space="preserve">If you are in receipt of </w:t>
                            </w:r>
                            <w:r w:rsidRPr="001503D1">
                              <w:rPr>
                                <w:rFonts w:ascii="Arial" w:eastAsia="Calibri" w:hAnsi="Arial" w:cs="Arial"/>
                                <w:b/>
                                <w:kern w:val="0"/>
                                <w:sz w:val="22"/>
                                <w:lang w:val="en-GB" w:eastAsia="en-GB"/>
                              </w:rPr>
                              <w:t xml:space="preserve">Child Tax Credit, </w:t>
                            </w:r>
                            <w:r w:rsidRPr="001503D1">
                              <w:rPr>
                                <w:rFonts w:ascii="Arial" w:eastAsia="Calibri" w:hAnsi="Arial" w:cs="Arial"/>
                                <w:kern w:val="0"/>
                                <w:sz w:val="22"/>
                                <w:lang w:val="en-GB" w:eastAsia="en-GB"/>
                              </w:rPr>
                              <w:t xml:space="preserve">is your joint gross annual income over £16,190 per year? (Please place an X in the appropriate box). </w:t>
                            </w:r>
                          </w:p>
                          <w:p w14:paraId="7A7C266A" w14:textId="77777777"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 xml:space="preserve">Your joint gross income is your household income before taxes are taken into account. </w:t>
                            </w:r>
                          </w:p>
                          <w:p w14:paraId="07DA99C9" w14:textId="0596BD14" w:rsidR="001503D1" w:rsidRPr="001503D1" w:rsidRDefault="001503D1" w:rsidP="001503D1">
                            <w:pPr>
                              <w:widowControl/>
                              <w:suppressAutoHyphens/>
                              <w:autoSpaceDN w:val="0"/>
                              <w:spacing w:after="120"/>
                              <w:textAlignment w:val="baseline"/>
                              <w:rPr>
                                <w:rFonts w:ascii="Arial" w:eastAsia="Times New Roman" w:hAnsi="Arial" w:cs="Times New Roman"/>
                                <w:kern w:val="0"/>
                                <w:sz w:val="24"/>
                                <w:szCs w:val="24"/>
                                <w:lang w:val="en-GB" w:eastAsia="en-GB"/>
                              </w:rPr>
                            </w:pPr>
                            <w:r>
                              <w:rPr>
                                <w:rFonts w:ascii="Arial" w:eastAsia="Calibri" w:hAnsi="Arial" w:cs="Arial"/>
                                <w:kern w:val="0"/>
                                <w:sz w:val="22"/>
                                <w:lang w:val="en-GB" w:eastAsia="en-GB"/>
                              </w:rPr>
                              <w:t xml:space="preserve">Yes  </w:t>
                            </w:r>
                            <w:sdt>
                              <w:sdtPr>
                                <w:rPr>
                                  <w:rFonts w:ascii="Arial" w:eastAsia="Calibri" w:hAnsi="Arial" w:cs="Arial"/>
                                  <w:kern w:val="0"/>
                                  <w:sz w:val="22"/>
                                  <w:lang w:val="en-GB" w:eastAsia="en-GB"/>
                                </w:rPr>
                                <w:id w:val="-1898813802"/>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sidRPr="001503D1">
                              <w:rPr>
                                <w:rFonts w:ascii="Arial" w:eastAsia="Calibri" w:hAnsi="Arial" w:cs="Arial"/>
                                <w:kern w:val="0"/>
                                <w:sz w:val="22"/>
                                <w:lang w:val="en-GB" w:eastAsia="en-GB"/>
                              </w:rPr>
                              <w:tab/>
                            </w:r>
                            <w:r>
                              <w:rPr>
                                <w:rFonts w:ascii="Arial" w:eastAsia="Calibri" w:hAnsi="Arial" w:cs="Arial"/>
                                <w:kern w:val="0"/>
                                <w:sz w:val="22"/>
                                <w:lang w:val="en-GB" w:eastAsia="en-GB"/>
                              </w:rPr>
                              <w:t xml:space="preserve"> </w:t>
                            </w:r>
                            <w:r w:rsidRPr="001503D1">
                              <w:rPr>
                                <w:rFonts w:ascii="Arial" w:eastAsia="Calibri" w:hAnsi="Arial" w:cs="Arial"/>
                                <w:kern w:val="0"/>
                                <w:sz w:val="22"/>
                                <w:lang w:val="en-GB" w:eastAsia="en-GB"/>
                              </w:rPr>
                              <w:t xml:space="preserve"> No</w:t>
                            </w:r>
                            <w:r>
                              <w:rPr>
                                <w:rFonts w:ascii="Arial" w:eastAsia="Calibri" w:hAnsi="Arial" w:cs="Arial"/>
                                <w:kern w:val="0"/>
                                <w:sz w:val="22"/>
                                <w:lang w:val="en-GB" w:eastAsia="en-GB"/>
                              </w:rPr>
                              <w:t xml:space="preserve">  </w:t>
                            </w:r>
                            <w:sdt>
                              <w:sdtPr>
                                <w:rPr>
                                  <w:rFonts w:ascii="Arial" w:eastAsia="Calibri" w:hAnsi="Arial" w:cs="Arial"/>
                                  <w:kern w:val="0"/>
                                  <w:sz w:val="22"/>
                                  <w:lang w:val="en-GB" w:eastAsia="en-GB"/>
                                </w:rPr>
                                <w:id w:val="625051181"/>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sidRPr="001503D1">
                              <w:rPr>
                                <w:rFonts w:ascii="Arial" w:eastAsia="Calibri" w:hAnsi="Arial" w:cs="Arial"/>
                                <w:kern w:val="0"/>
                                <w:sz w:val="22"/>
                                <w:lang w:val="en-GB" w:eastAsia="en-GB"/>
                              </w:rPr>
                              <w:tab/>
                              <w:t xml:space="preserve"> </w:t>
                            </w:r>
                            <w:r>
                              <w:rPr>
                                <w:rFonts w:ascii="Arial" w:eastAsia="Calibri" w:hAnsi="Arial" w:cs="Arial"/>
                                <w:kern w:val="0"/>
                                <w:sz w:val="22"/>
                                <w:lang w:val="en-GB" w:eastAsia="en-GB"/>
                              </w:rPr>
                              <w:t xml:space="preserve"> </w:t>
                            </w:r>
                            <w:r w:rsidRPr="001503D1">
                              <w:rPr>
                                <w:rFonts w:ascii="Arial" w:eastAsia="Calibri" w:hAnsi="Arial" w:cs="Arial"/>
                                <w:kern w:val="0"/>
                                <w:sz w:val="22"/>
                                <w:lang w:val="en-GB" w:eastAsia="en-GB"/>
                              </w:rPr>
                              <w:t>Unsure</w:t>
                            </w:r>
                            <w:r>
                              <w:rPr>
                                <w:rFonts w:ascii="Arial" w:eastAsia="Calibri" w:hAnsi="Arial" w:cs="Arial"/>
                                <w:kern w:val="0"/>
                                <w:sz w:val="22"/>
                                <w:lang w:val="en-GB" w:eastAsia="en-GB"/>
                              </w:rPr>
                              <w:t xml:space="preserve">   </w:t>
                            </w:r>
                            <w:sdt>
                              <w:sdtPr>
                                <w:rPr>
                                  <w:rFonts w:ascii="Arial" w:eastAsia="Calibri" w:hAnsi="Arial" w:cs="Arial"/>
                                  <w:kern w:val="0"/>
                                  <w:sz w:val="22"/>
                                  <w:lang w:val="en-GB" w:eastAsia="en-GB"/>
                                </w:rPr>
                                <w:id w:val="1860467960"/>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p>
                          <w:p w14:paraId="142D3B85" w14:textId="77777777" w:rsidR="001503D1" w:rsidRDefault="001503D1" w:rsidP="001503D1">
                            <w:pPr>
                              <w:jc w:val="center"/>
                            </w:pPr>
                          </w:p>
                        </w:txbxContent>
                      </wps:txbx>
                      <wps:bodyPr lIns="0" tIns="0" rIns="0" bIns="0"/>
                    </wps:wsp>
                  </a:graphicData>
                </a:graphic>
              </wp:anchor>
            </w:drawing>
          </mc:Choice>
          <mc:Fallback>
            <w:pict>
              <v:shape w14:anchorId="782AEC0D" id="Rounded Rectangle 13" o:spid="_x0000_s1026" style="position:absolute;margin-left:-22.35pt;margin-top:153.2pt;width:516.25pt;height:117pt;z-index:-251651584;visibility:visible;mso-wrap-style:square;mso-wrap-distance-left:9pt;mso-wrap-distance-top:0;mso-wrap-distance-right:9pt;mso-wrap-distance-bottom:0;mso-position-horizontal:absolute;mso-position-horizontal-relative:text;mso-position-vertical:absolute;mso-position-vertical-relative:text;v-text-anchor:top" coordsize="6556376,1485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" adj="-11796480,,5400" path="m247650,at,,495300,495300,247650,,,247650l,1238250at,990600,495300,1485900,,1238250,247650,1485900l6308726,1485900at6061076,990600,6556376,1485900,6308726,1485900,6556376,1238250l6556376,247650at6061076,,6556376,495300,6556376,247650,6308726,l247650,xe" strokecolor="#41719c" strokeweight=".35281mm">
                <v:stroke joinstyle="miter"/>
                <v:formulas/>
                <v:path arrowok="t" o:connecttype="custom" o:connectlocs="3278188,0;6556376,742950;3278188,1485900;0,742950" o:connectangles="270,0,90,180" textboxrect="72537,72537,6483839,1413363"/>
                <v:textbox inset="0,0,0,0">
                  <w:txbxContent>
                    <w:p w14:paraId="172945F6" w14:textId="77777777"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b/>
                          <w:kern w:val="0"/>
                          <w:sz w:val="22"/>
                          <w:lang w:val="en-GB" w:eastAsia="en-GB"/>
                        </w:rPr>
                        <w:t xml:space="preserve">Child Tax Credit </w:t>
                      </w:r>
                    </w:p>
                    <w:p w14:paraId="256DA5BE" w14:textId="77777777"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 xml:space="preserve">If you are in receipt of </w:t>
                      </w:r>
                      <w:r w:rsidRPr="001503D1">
                        <w:rPr>
                          <w:rFonts w:ascii="Arial" w:eastAsia="Calibri" w:hAnsi="Arial" w:cs="Arial"/>
                          <w:b/>
                          <w:kern w:val="0"/>
                          <w:sz w:val="22"/>
                          <w:lang w:val="en-GB" w:eastAsia="en-GB"/>
                        </w:rPr>
                        <w:t xml:space="preserve">Child Tax Credit, </w:t>
                      </w:r>
                      <w:r w:rsidRPr="001503D1">
                        <w:rPr>
                          <w:rFonts w:ascii="Arial" w:eastAsia="Calibri" w:hAnsi="Arial" w:cs="Arial"/>
                          <w:kern w:val="0"/>
                          <w:sz w:val="22"/>
                          <w:lang w:val="en-GB" w:eastAsia="en-GB"/>
                        </w:rPr>
                        <w:t xml:space="preserve">is your joint gross annual income over £16,190 per year? (Please place an X in the appropriate box). </w:t>
                      </w:r>
                    </w:p>
                    <w:p w14:paraId="7A7C266A" w14:textId="77777777"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 xml:space="preserve">Your joint gross income is your household income before taxes are taken into account. </w:t>
                      </w:r>
                    </w:p>
                    <w:p w14:paraId="07DA99C9" w14:textId="0596BD14" w:rsidR="001503D1" w:rsidRPr="001503D1" w:rsidRDefault="001503D1" w:rsidP="001503D1">
                      <w:pPr>
                        <w:widowControl/>
                        <w:suppressAutoHyphens/>
                        <w:autoSpaceDN w:val="0"/>
                        <w:spacing w:after="120"/>
                        <w:textAlignment w:val="baseline"/>
                        <w:rPr>
                          <w:rFonts w:ascii="Arial" w:eastAsia="Times New Roman" w:hAnsi="Arial" w:cs="Times New Roman"/>
                          <w:kern w:val="0"/>
                          <w:sz w:val="24"/>
                          <w:szCs w:val="24"/>
                          <w:lang w:val="en-GB" w:eastAsia="en-GB"/>
                        </w:rPr>
                      </w:pPr>
                      <w:r>
                        <w:rPr>
                          <w:rFonts w:ascii="Arial" w:eastAsia="Calibri" w:hAnsi="Arial" w:cs="Arial"/>
                          <w:kern w:val="0"/>
                          <w:sz w:val="22"/>
                          <w:lang w:val="en-GB" w:eastAsia="en-GB"/>
                        </w:rPr>
                        <w:t xml:space="preserve">Yes  </w:t>
                      </w:r>
                      <w:sdt>
                        <w:sdtPr>
                          <w:rPr>
                            <w:rFonts w:ascii="Arial" w:eastAsia="Calibri" w:hAnsi="Arial" w:cs="Arial"/>
                            <w:kern w:val="0"/>
                            <w:sz w:val="22"/>
                            <w:lang w:val="en-GB" w:eastAsia="en-GB"/>
                          </w:rPr>
                          <w:id w:val="-1898813802"/>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sidRPr="001503D1">
                        <w:rPr>
                          <w:rFonts w:ascii="Arial" w:eastAsia="Calibri" w:hAnsi="Arial" w:cs="Arial"/>
                          <w:kern w:val="0"/>
                          <w:sz w:val="22"/>
                          <w:lang w:val="en-GB" w:eastAsia="en-GB"/>
                        </w:rPr>
                        <w:tab/>
                      </w:r>
                      <w:r>
                        <w:rPr>
                          <w:rFonts w:ascii="Arial" w:eastAsia="Calibri" w:hAnsi="Arial" w:cs="Arial"/>
                          <w:kern w:val="0"/>
                          <w:sz w:val="22"/>
                          <w:lang w:val="en-GB" w:eastAsia="en-GB"/>
                        </w:rPr>
                        <w:t xml:space="preserve"> </w:t>
                      </w:r>
                      <w:r w:rsidRPr="001503D1">
                        <w:rPr>
                          <w:rFonts w:ascii="Arial" w:eastAsia="Calibri" w:hAnsi="Arial" w:cs="Arial"/>
                          <w:kern w:val="0"/>
                          <w:sz w:val="22"/>
                          <w:lang w:val="en-GB" w:eastAsia="en-GB"/>
                        </w:rPr>
                        <w:t xml:space="preserve"> No</w:t>
                      </w:r>
                      <w:r>
                        <w:rPr>
                          <w:rFonts w:ascii="Arial" w:eastAsia="Calibri" w:hAnsi="Arial" w:cs="Arial"/>
                          <w:kern w:val="0"/>
                          <w:sz w:val="22"/>
                          <w:lang w:val="en-GB" w:eastAsia="en-GB"/>
                        </w:rPr>
                        <w:t xml:space="preserve">  </w:t>
                      </w:r>
                      <w:sdt>
                        <w:sdtPr>
                          <w:rPr>
                            <w:rFonts w:ascii="Arial" w:eastAsia="Calibri" w:hAnsi="Arial" w:cs="Arial"/>
                            <w:kern w:val="0"/>
                            <w:sz w:val="22"/>
                            <w:lang w:val="en-GB" w:eastAsia="en-GB"/>
                          </w:rPr>
                          <w:id w:val="625051181"/>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sidRPr="001503D1">
                        <w:rPr>
                          <w:rFonts w:ascii="Arial" w:eastAsia="Calibri" w:hAnsi="Arial" w:cs="Arial"/>
                          <w:kern w:val="0"/>
                          <w:sz w:val="22"/>
                          <w:lang w:val="en-GB" w:eastAsia="en-GB"/>
                        </w:rPr>
                        <w:tab/>
                        <w:t xml:space="preserve"> </w:t>
                      </w:r>
                      <w:r>
                        <w:rPr>
                          <w:rFonts w:ascii="Arial" w:eastAsia="Calibri" w:hAnsi="Arial" w:cs="Arial"/>
                          <w:kern w:val="0"/>
                          <w:sz w:val="22"/>
                          <w:lang w:val="en-GB" w:eastAsia="en-GB"/>
                        </w:rPr>
                        <w:t xml:space="preserve"> </w:t>
                      </w:r>
                      <w:r w:rsidRPr="001503D1">
                        <w:rPr>
                          <w:rFonts w:ascii="Arial" w:eastAsia="Calibri" w:hAnsi="Arial" w:cs="Arial"/>
                          <w:kern w:val="0"/>
                          <w:sz w:val="22"/>
                          <w:lang w:val="en-GB" w:eastAsia="en-GB"/>
                        </w:rPr>
                        <w:t>Unsure</w:t>
                      </w:r>
                      <w:r>
                        <w:rPr>
                          <w:rFonts w:ascii="Arial" w:eastAsia="Calibri" w:hAnsi="Arial" w:cs="Arial"/>
                          <w:kern w:val="0"/>
                          <w:sz w:val="22"/>
                          <w:lang w:val="en-GB" w:eastAsia="en-GB"/>
                        </w:rPr>
                        <w:t xml:space="preserve">   </w:t>
                      </w:r>
                      <w:sdt>
                        <w:sdtPr>
                          <w:rPr>
                            <w:rFonts w:ascii="Arial" w:eastAsia="Calibri" w:hAnsi="Arial" w:cs="Arial"/>
                            <w:kern w:val="0"/>
                            <w:sz w:val="22"/>
                            <w:lang w:val="en-GB" w:eastAsia="en-GB"/>
                          </w:rPr>
                          <w:id w:val="1860467960"/>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p>
                    <w:p w14:paraId="142D3B85" w14:textId="77777777" w:rsidR="001503D1" w:rsidRDefault="001503D1" w:rsidP="001503D1">
                      <w:pPr>
                        <w:jc w:val="center"/>
                      </w:pPr>
                    </w:p>
                  </w:txbxContent>
                </v:textbox>
              </v:shape>
            </w:pict>
          </mc:Fallback>
        </mc:AlternateContent>
      </w:r>
      <w:r w:rsidRPr="001503D1">
        <w:rPr>
          <w:rFonts w:ascii="Arial" w:eastAsia="Calibri" w:hAnsi="Arial" w:cs="Arial"/>
          <w:b/>
          <w:noProof/>
          <w:kern w:val="0"/>
          <w:sz w:val="22"/>
          <w:lang w:val="en-GB" w:eastAsia="en-GB"/>
        </w:rPr>
        <mc:AlternateContent>
          <mc:Choice Requires="wps">
            <w:drawing>
              <wp:anchor distT="0" distB="0" distL="114300" distR="114300" simplePos="0" relativeHeight="251661824" behindDoc="1" locked="0" layoutInCell="1" allowOverlap="1" wp14:anchorId="72DD60E9" wp14:editId="50967CD0">
                <wp:simplePos x="0" y="0"/>
                <wp:positionH relativeFrom="column">
                  <wp:posOffset>-342900</wp:posOffset>
                </wp:positionH>
                <wp:positionV relativeFrom="paragraph">
                  <wp:posOffset>57150</wp:posOffset>
                </wp:positionV>
                <wp:extent cx="6547488" cy="1638300"/>
                <wp:effectExtent l="0" t="0" r="24765" b="19050"/>
                <wp:wrapSquare wrapText="bothSides"/>
                <wp:docPr id="5" name="Rounded Rectangle 12"/>
                <wp:cNvGraphicFramePr/>
                <a:graphic xmlns:a="http://schemas.openxmlformats.org/drawingml/2006/main">
                  <a:graphicData uri="http://schemas.microsoft.com/office/word/2010/wordprocessingShape">
                    <wps:wsp>
                      <wps:cNvSpPr/>
                      <wps:spPr>
                        <a:xfrm>
                          <a:off x="0" y="0"/>
                          <a:ext cx="6547488" cy="1638300"/>
                        </a:xfrm>
                        <a:custGeom>
                          <a:avLst>
                            <a:gd name="f10" fmla="val 3600"/>
                          </a:avLst>
                          <a:gdLst>
                            <a:gd name="f1" fmla="val 10800000"/>
                            <a:gd name="f2" fmla="val 5400000"/>
                            <a:gd name="f3" fmla="val 16200000"/>
                            <a:gd name="f4" fmla="val w"/>
                            <a:gd name="f5" fmla="val h"/>
                            <a:gd name="f6" fmla="val ss"/>
                            <a:gd name="f7" fmla="val 0"/>
                            <a:gd name="f8" fmla="*/ 5419351 1 1725033"/>
                            <a:gd name="f9" fmla="val 45"/>
                            <a:gd name="f10" fmla="val 3600"/>
                            <a:gd name="f11" fmla="abs f4"/>
                            <a:gd name="f12" fmla="abs f5"/>
                            <a:gd name="f13" fmla="abs f6"/>
                            <a:gd name="f14" fmla="*/ f8 1 180"/>
                            <a:gd name="f15" fmla="val f10"/>
                            <a:gd name="f16" fmla="+- 0 0 f2"/>
                            <a:gd name="f17" fmla="?: f11 f4 1"/>
                            <a:gd name="f18" fmla="?: f12 f5 1"/>
                            <a:gd name="f19" fmla="?: f13 f6 1"/>
                            <a:gd name="f20" fmla="*/ f9 f14 1"/>
                            <a:gd name="f21" fmla="+- f7 f15 0"/>
                            <a:gd name="f22" fmla="*/ f17 1 21600"/>
                            <a:gd name="f23" fmla="*/ f18 1 21600"/>
                            <a:gd name="f24" fmla="*/ 21600 f17 1"/>
                            <a:gd name="f25" fmla="*/ 21600 f18 1"/>
                            <a:gd name="f26" fmla="+- 0 0 f20"/>
                            <a:gd name="f27" fmla="+- f7 0 f21"/>
                            <a:gd name="f28" fmla="+- f21 0 f7"/>
                            <a:gd name="f29" fmla="min f23 f22"/>
                            <a:gd name="f30" fmla="*/ f24 1 f19"/>
                            <a:gd name="f31" fmla="*/ f25 1 f19"/>
                            <a:gd name="f32" fmla="*/ f26 f1 1"/>
                            <a:gd name="f33" fmla="abs f27"/>
                            <a:gd name="f34" fmla="abs f28"/>
                            <a:gd name="f35" fmla="?: f27 f16 f2"/>
                            <a:gd name="f36" fmla="?: f27 f2 f16"/>
                            <a:gd name="f37" fmla="?: f27 f3 f2"/>
                            <a:gd name="f38" fmla="?: f27 f2 f3"/>
                            <a:gd name="f39" fmla="?: f28 f16 f2"/>
                            <a:gd name="f40" fmla="?: f28 f2 f16"/>
                            <a:gd name="f41" fmla="?: f27 0 f1"/>
                            <a:gd name="f42" fmla="?: f27 f1 0"/>
                            <a:gd name="f43" fmla="val f30"/>
                            <a:gd name="f44" fmla="val f31"/>
                            <a:gd name="f45" fmla="*/ f32 1 f8"/>
                            <a:gd name="f46" fmla="?: f27 f38 f37"/>
                            <a:gd name="f47" fmla="?: f27 f37 f38"/>
                            <a:gd name="f48" fmla="?: f28 f36 f35"/>
                            <a:gd name="f49" fmla="*/ f21 f29 1"/>
                            <a:gd name="f50" fmla="*/ f7 f29 1"/>
                            <a:gd name="f51" fmla="*/ f33 f29 1"/>
                            <a:gd name="f52" fmla="*/ f34 f29 1"/>
                            <a:gd name="f53" fmla="+- f44 0 f15"/>
                            <a:gd name="f54" fmla="+- f43 0 f15"/>
                            <a:gd name="f55" fmla="+- f45 0 f2"/>
                            <a:gd name="f56" fmla="?: f28 f47 f46"/>
                            <a:gd name="f57" fmla="*/ f44 f29 1"/>
                            <a:gd name="f58" fmla="*/ f43 f29 1"/>
                            <a:gd name="f59" fmla="+- f55 f2 0"/>
                            <a:gd name="f60" fmla="+- f44 0 f53"/>
                            <a:gd name="f61" fmla="+- f43 0 f54"/>
                            <a:gd name="f62" fmla="+- f53 0 f44"/>
                            <a:gd name="f63" fmla="+- f54 0 f43"/>
                            <a:gd name="f64" fmla="*/ f53 f29 1"/>
                            <a:gd name="f65" fmla="*/ f54 f29 1"/>
                            <a:gd name="f66" fmla="*/ f59 f8 1"/>
                            <a:gd name="f67" fmla="abs f60"/>
                            <a:gd name="f68" fmla="?: f60 0 f1"/>
                            <a:gd name="f69" fmla="?: f60 f1 0"/>
                            <a:gd name="f70" fmla="?: f60 f39 f40"/>
                            <a:gd name="f71" fmla="abs f61"/>
                            <a:gd name="f72" fmla="abs f62"/>
                            <a:gd name="f73" fmla="?: f61 f16 f2"/>
                            <a:gd name="f74" fmla="?: f61 f2 f16"/>
                            <a:gd name="f75" fmla="?: f61 f3 f2"/>
                            <a:gd name="f76" fmla="?: f61 f2 f3"/>
                            <a:gd name="f77" fmla="abs f63"/>
                            <a:gd name="f78" fmla="?: f63 f16 f2"/>
                            <a:gd name="f79" fmla="?: f63 f2 f16"/>
                            <a:gd name="f80" fmla="?: f63 f42 f41"/>
                            <a:gd name="f81" fmla="?: f63 f41 f42"/>
                            <a:gd name="f82" fmla="*/ f66 1 f1"/>
                            <a:gd name="f83" fmla="?: f28 f69 f68"/>
                            <a:gd name="f84" fmla="?: f28 f68 f69"/>
                            <a:gd name="f85" fmla="?: f61 f76 f75"/>
                            <a:gd name="f86" fmla="?: f61 f75 f76"/>
                            <a:gd name="f87" fmla="?: f62 f74 f73"/>
                            <a:gd name="f88" fmla="?: f27 f80 f81"/>
                            <a:gd name="f89" fmla="?: f27 f78 f79"/>
                            <a:gd name="f90" fmla="*/ f67 f29 1"/>
                            <a:gd name="f91" fmla="*/ f71 f29 1"/>
                            <a:gd name="f92" fmla="*/ f72 f29 1"/>
                            <a:gd name="f93" fmla="*/ f77 f29 1"/>
                            <a:gd name="f94" fmla="+- 0 0 f82"/>
                            <a:gd name="f95" fmla="?: f60 f83 f84"/>
                            <a:gd name="f96" fmla="?: f62 f86 f85"/>
                            <a:gd name="f97" fmla="+- 0 0 f94"/>
                            <a:gd name="f98" fmla="*/ f97 f1 1"/>
                            <a:gd name="f99" fmla="*/ f98 1 f8"/>
                            <a:gd name="f100" fmla="+- f99 0 f2"/>
                            <a:gd name="f101" fmla="cos 1 f100"/>
                            <a:gd name="f102" fmla="+- 0 0 f101"/>
                            <a:gd name="f103" fmla="+- 0 0 f102"/>
                            <a:gd name="f104" fmla="val f103"/>
                            <a:gd name="f105" fmla="+- 0 0 f104"/>
                            <a:gd name="f106" fmla="*/ f15 f105 1"/>
                            <a:gd name="f107" fmla="*/ f106 3163 1"/>
                            <a:gd name="f108" fmla="*/ f107 1 7636"/>
                            <a:gd name="f109" fmla="+- f7 f108 0"/>
                            <a:gd name="f110" fmla="+- f43 0 f108"/>
                            <a:gd name="f111" fmla="+- f44 0 f108"/>
                            <a:gd name="f112" fmla="*/ f109 f29 1"/>
                            <a:gd name="f113" fmla="*/ f110 f29 1"/>
                            <a:gd name="f114" fmla="*/ f111 f29 1"/>
                          </a:gdLst>
                          <a:ahLst/>
                          <a:cxnLst>
                            <a:cxn ang="3cd4">
                              <a:pos x="hc" y="t"/>
                            </a:cxn>
                            <a:cxn ang="0">
                              <a:pos x="r" y="vc"/>
                            </a:cxn>
                            <a:cxn ang="cd4">
                              <a:pos x="hc" y="b"/>
                            </a:cxn>
                            <a:cxn ang="cd2">
                              <a:pos x="l" y="vc"/>
                            </a:cxn>
                          </a:cxnLst>
                          <a:rect l="f112" t="f112" r="f113" b="f114"/>
                          <a:pathLst>
                            <a:path>
                              <a:moveTo>
                                <a:pt x="f49" y="f50"/>
                              </a:moveTo>
                              <a:arcTo wR="f51" hR="f52" stAng="f56" swAng="f48"/>
                              <a:lnTo>
                                <a:pt x="f50" y="f64"/>
                              </a:lnTo>
                              <a:arcTo wR="f52" hR="f90" stAng="f95" swAng="f70"/>
                              <a:lnTo>
                                <a:pt x="f65" y="f57"/>
                              </a:lnTo>
                              <a:arcTo wR="f91" hR="f92" stAng="f96" swAng="f87"/>
                              <a:lnTo>
                                <a:pt x="f58" y="f49"/>
                              </a:lnTo>
                              <a:arcTo wR="f93" hR="f51" stAng="f88" swAng="f89"/>
                              <a:close/>
                            </a:path>
                          </a:pathLst>
                        </a:custGeom>
                        <a:solidFill>
                          <a:srgbClr val="FFFFFF"/>
                        </a:solidFill>
                        <a:ln w="12701" cap="flat">
                          <a:solidFill>
                            <a:srgbClr val="41719C"/>
                          </a:solidFill>
                          <a:prstDash val="solid"/>
                          <a:miter/>
                        </a:ln>
                      </wps:spPr>
                      <wps:txbx>
                        <w:txbxContent>
                          <w:p w14:paraId="4ECF2F6B" w14:textId="77777777" w:rsidR="001503D1" w:rsidRPr="001503D1" w:rsidRDefault="001503D1" w:rsidP="001503D1">
                            <w:pPr>
                              <w:widowControl/>
                              <w:suppressAutoHyphens/>
                              <w:autoSpaceDN w:val="0"/>
                              <w:textAlignment w:val="baseline"/>
                              <w:rPr>
                                <w:rFonts w:ascii="Arial" w:eastAsia="Calibri" w:hAnsi="Arial" w:cs="Arial"/>
                                <w:b/>
                                <w:kern w:val="0"/>
                                <w:sz w:val="22"/>
                                <w:lang w:val="en-GB" w:eastAsia="en-GB"/>
                              </w:rPr>
                            </w:pPr>
                            <w:r w:rsidRPr="001503D1">
                              <w:rPr>
                                <w:rFonts w:ascii="Arial" w:eastAsia="Calibri" w:hAnsi="Arial" w:cs="Arial"/>
                                <w:b/>
                                <w:kern w:val="0"/>
                                <w:sz w:val="22"/>
                                <w:lang w:val="en-GB" w:eastAsia="en-GB"/>
                              </w:rPr>
                              <w:t>Universal Credit</w:t>
                            </w:r>
                          </w:p>
                          <w:p w14:paraId="7D5AF362" w14:textId="77777777" w:rsidR="001503D1" w:rsidRPr="001503D1" w:rsidRDefault="001503D1" w:rsidP="001503D1">
                            <w:pPr>
                              <w:widowControl/>
                              <w:suppressAutoHyphens/>
                              <w:autoSpaceDN w:val="0"/>
                              <w:spacing w:after="12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 xml:space="preserve">If you are in receipt of </w:t>
                            </w:r>
                            <w:r w:rsidRPr="001503D1">
                              <w:rPr>
                                <w:rFonts w:ascii="Arial" w:eastAsia="Calibri" w:hAnsi="Arial" w:cs="Arial"/>
                                <w:b/>
                                <w:kern w:val="0"/>
                                <w:sz w:val="22"/>
                                <w:lang w:val="en-GB" w:eastAsia="en-GB"/>
                              </w:rPr>
                              <w:t>Universal Credit</w:t>
                            </w:r>
                            <w:r w:rsidRPr="001503D1">
                              <w:rPr>
                                <w:rFonts w:ascii="Arial" w:eastAsia="Calibri" w:hAnsi="Arial" w:cs="Arial"/>
                                <w:kern w:val="0"/>
                                <w:sz w:val="22"/>
                                <w:lang w:val="en-GB" w:eastAsia="en-GB"/>
                              </w:rPr>
                              <w:t>, is your net earned family income over £7,400 per year? (Please place an X in the appropriate box).</w:t>
                            </w:r>
                          </w:p>
                          <w:p w14:paraId="2537FCCD" w14:textId="2E98E36D" w:rsidR="001503D1" w:rsidRDefault="001503D1" w:rsidP="001503D1">
                            <w:pPr>
                              <w:widowControl/>
                              <w:suppressAutoHyphens/>
                              <w:autoSpaceDN w:val="0"/>
                              <w:spacing w:after="12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 xml:space="preserve">Your net earned income is your household income after taxes and deductions. It does </w:t>
                            </w:r>
                            <w:r w:rsidRPr="001503D1">
                              <w:rPr>
                                <w:rFonts w:ascii="Arial" w:eastAsia="Calibri" w:hAnsi="Arial" w:cs="Arial"/>
                                <w:b/>
                                <w:kern w:val="0"/>
                                <w:sz w:val="22"/>
                                <w:lang w:val="en-GB" w:eastAsia="en-GB"/>
                              </w:rPr>
                              <w:t>not</w:t>
                            </w:r>
                            <w:r w:rsidRPr="001503D1">
                              <w:rPr>
                                <w:rFonts w:ascii="Arial" w:eastAsia="Calibri" w:hAnsi="Arial" w:cs="Arial"/>
                                <w:kern w:val="0"/>
                                <w:sz w:val="22"/>
                                <w:lang w:val="en-GB" w:eastAsia="en-GB"/>
                              </w:rPr>
                              <w:t xml:space="preserve"> include income through Universal Credit or other benefits that you may receive. </w:t>
                            </w:r>
                          </w:p>
                          <w:p w14:paraId="3A59A11E" w14:textId="3742A6E9" w:rsidR="001503D1" w:rsidRDefault="001503D1" w:rsidP="001503D1">
                            <w:pPr>
                              <w:widowControl/>
                              <w:suppressAutoHyphens/>
                              <w:autoSpaceDN w:val="0"/>
                              <w:spacing w:after="120"/>
                              <w:textAlignment w:val="baseline"/>
                              <w:rPr>
                                <w:rFonts w:ascii="Arial" w:eastAsia="Calibri" w:hAnsi="Arial" w:cs="Arial"/>
                                <w:kern w:val="0"/>
                                <w:sz w:val="22"/>
                                <w:lang w:val="en-GB" w:eastAsia="en-GB"/>
                              </w:rPr>
                            </w:pPr>
                            <w:r>
                              <w:rPr>
                                <w:rFonts w:ascii="Arial" w:eastAsia="Calibri" w:hAnsi="Arial" w:cs="Arial"/>
                                <w:kern w:val="0"/>
                                <w:sz w:val="22"/>
                                <w:lang w:val="en-GB" w:eastAsia="en-GB"/>
                              </w:rPr>
                              <w:t xml:space="preserve">Yes  </w:t>
                            </w:r>
                            <w:sdt>
                              <w:sdtPr>
                                <w:rPr>
                                  <w:rFonts w:ascii="Arial" w:eastAsia="Calibri" w:hAnsi="Arial" w:cs="Arial"/>
                                  <w:kern w:val="0"/>
                                  <w:sz w:val="22"/>
                                  <w:lang w:val="en-GB" w:eastAsia="en-GB"/>
                                </w:rPr>
                                <w:id w:val="131300982"/>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Pr>
                                <w:rFonts w:ascii="Arial" w:eastAsia="Calibri" w:hAnsi="Arial" w:cs="Arial"/>
                                <w:kern w:val="0"/>
                                <w:sz w:val="22"/>
                                <w:lang w:val="en-GB" w:eastAsia="en-GB"/>
                              </w:rPr>
                              <w:tab/>
                              <w:t xml:space="preserve">No  </w:t>
                            </w:r>
                            <w:sdt>
                              <w:sdtPr>
                                <w:rPr>
                                  <w:rFonts w:ascii="Arial" w:eastAsia="Calibri" w:hAnsi="Arial" w:cs="Arial"/>
                                  <w:kern w:val="0"/>
                                  <w:sz w:val="22"/>
                                  <w:lang w:val="en-GB" w:eastAsia="en-GB"/>
                                </w:rPr>
                                <w:id w:val="-1490013376"/>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Pr>
                                <w:rFonts w:ascii="Arial" w:eastAsia="Calibri" w:hAnsi="Arial" w:cs="Arial"/>
                                <w:kern w:val="0"/>
                                <w:sz w:val="22"/>
                                <w:lang w:val="en-GB" w:eastAsia="en-GB"/>
                              </w:rPr>
                              <w:tab/>
                              <w:t xml:space="preserve">           Unsure</w:t>
                            </w:r>
                            <w:r>
                              <w:rPr>
                                <w:rFonts w:ascii="Arial" w:eastAsia="Calibri" w:hAnsi="Arial" w:cs="Arial"/>
                                <w:kern w:val="0"/>
                                <w:sz w:val="22"/>
                                <w:lang w:val="en-GB" w:eastAsia="en-GB"/>
                              </w:rPr>
                              <w:tab/>
                              <w:t xml:space="preserve">  </w:t>
                            </w:r>
                            <w:sdt>
                              <w:sdtPr>
                                <w:rPr>
                                  <w:rFonts w:ascii="Arial" w:eastAsia="Calibri" w:hAnsi="Arial" w:cs="Arial"/>
                                  <w:kern w:val="0"/>
                                  <w:sz w:val="22"/>
                                  <w:lang w:val="en-GB" w:eastAsia="en-GB"/>
                                </w:rPr>
                                <w:id w:val="721253310"/>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Pr>
                                <w:rFonts w:ascii="Arial" w:eastAsia="Calibri" w:hAnsi="Arial" w:cs="Arial"/>
                                <w:kern w:val="0"/>
                                <w:sz w:val="22"/>
                                <w:lang w:val="en-GB" w:eastAsia="en-GB"/>
                              </w:rPr>
                              <w:tab/>
                            </w:r>
                            <w:r>
                              <w:rPr>
                                <w:rFonts w:ascii="Arial" w:eastAsia="Calibri" w:hAnsi="Arial" w:cs="Arial"/>
                                <w:kern w:val="0"/>
                                <w:sz w:val="22"/>
                                <w:lang w:val="en-GB" w:eastAsia="en-GB"/>
                              </w:rPr>
                              <w:tab/>
                            </w:r>
                          </w:p>
                          <w:p w14:paraId="331BBEDB" w14:textId="77777777" w:rsidR="001503D1" w:rsidRDefault="001503D1" w:rsidP="001503D1">
                            <w:pPr>
                              <w:jc w:val="center"/>
                            </w:pPr>
                          </w:p>
                        </w:txbxContent>
                      </wps:txbx>
                      <wps:bodyPr lIns="0" tIns="0" rIns="0" bIns="0">
                        <a:noAutofit/>
                      </wps:bodyPr>
                    </wps:wsp>
                  </a:graphicData>
                </a:graphic>
                <wp14:sizeRelV relativeFrom="margin">
                  <wp14:pctHeight>0</wp14:pctHeight>
                </wp14:sizeRelV>
              </wp:anchor>
            </w:drawing>
          </mc:Choice>
          <mc:Fallback>
            <w:pict>
              <v:shape w14:anchorId="72DD60E9" id="Rounded Rectangle 12" o:spid="_x0000_s1027" style="position:absolute;margin-left:-27pt;margin-top:4.5pt;width:515.55pt;height:129pt;z-index:-251654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6547488,1638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" adj="-11796480,,5400" path="m273050,at,,546100,546100,273050,,,273050l,1365250at,1092200,546100,1638300,,1365250,273050,1638300l6274438,1638300at6001388,1092200,6547488,1638300,6274438,1638300,6547488,1365250l6547488,273050at6001388,,6547488,546100,6547488,273050,6274438,l273050,xe" strokecolor="#41719c" strokeweight=".35281mm">
                <v:stroke joinstyle="miter"/>
                <v:formulas/>
                <v:path arrowok="t" o:connecttype="custom" o:connectlocs="3273744,0;6547488,819150;3273744,1638300;0,819150" o:connectangles="270,0,90,180" textboxrect="79976,79976,6467512,1558324"/>
                <v:textbox inset="0,0,0,0">
                  <w:txbxContent>
                    <w:p w14:paraId="4ECF2F6B" w14:textId="77777777" w:rsidR="001503D1" w:rsidRPr="001503D1" w:rsidRDefault="001503D1" w:rsidP="001503D1">
                      <w:pPr>
                        <w:widowControl/>
                        <w:suppressAutoHyphens/>
                        <w:autoSpaceDN w:val="0"/>
                        <w:textAlignment w:val="baseline"/>
                        <w:rPr>
                          <w:rFonts w:ascii="Arial" w:eastAsia="Calibri" w:hAnsi="Arial" w:cs="Arial"/>
                          <w:b/>
                          <w:kern w:val="0"/>
                          <w:sz w:val="22"/>
                          <w:lang w:val="en-GB" w:eastAsia="en-GB"/>
                        </w:rPr>
                      </w:pPr>
                      <w:r w:rsidRPr="001503D1">
                        <w:rPr>
                          <w:rFonts w:ascii="Arial" w:eastAsia="Calibri" w:hAnsi="Arial" w:cs="Arial"/>
                          <w:b/>
                          <w:kern w:val="0"/>
                          <w:sz w:val="22"/>
                          <w:lang w:val="en-GB" w:eastAsia="en-GB"/>
                        </w:rPr>
                        <w:t>Universal Credit</w:t>
                      </w:r>
                    </w:p>
                    <w:p w14:paraId="7D5AF362" w14:textId="77777777" w:rsidR="001503D1" w:rsidRPr="001503D1" w:rsidRDefault="001503D1" w:rsidP="001503D1">
                      <w:pPr>
                        <w:widowControl/>
                        <w:suppressAutoHyphens/>
                        <w:autoSpaceDN w:val="0"/>
                        <w:spacing w:after="12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 xml:space="preserve">If you are in receipt of </w:t>
                      </w:r>
                      <w:r w:rsidRPr="001503D1">
                        <w:rPr>
                          <w:rFonts w:ascii="Arial" w:eastAsia="Calibri" w:hAnsi="Arial" w:cs="Arial"/>
                          <w:b/>
                          <w:kern w:val="0"/>
                          <w:sz w:val="22"/>
                          <w:lang w:val="en-GB" w:eastAsia="en-GB"/>
                        </w:rPr>
                        <w:t>Universal Credit</w:t>
                      </w:r>
                      <w:r w:rsidRPr="001503D1">
                        <w:rPr>
                          <w:rFonts w:ascii="Arial" w:eastAsia="Calibri" w:hAnsi="Arial" w:cs="Arial"/>
                          <w:kern w:val="0"/>
                          <w:sz w:val="22"/>
                          <w:lang w:val="en-GB" w:eastAsia="en-GB"/>
                        </w:rPr>
                        <w:t>, is your net earned family income over £7,400 per year? (Please place an X in the appropriate box).</w:t>
                      </w:r>
                    </w:p>
                    <w:p w14:paraId="2537FCCD" w14:textId="2E98E36D" w:rsidR="001503D1" w:rsidRDefault="001503D1" w:rsidP="001503D1">
                      <w:pPr>
                        <w:widowControl/>
                        <w:suppressAutoHyphens/>
                        <w:autoSpaceDN w:val="0"/>
                        <w:spacing w:after="12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 xml:space="preserve">Your net earned income is your household income after taxes and deductions. It does </w:t>
                      </w:r>
                      <w:r w:rsidRPr="001503D1">
                        <w:rPr>
                          <w:rFonts w:ascii="Arial" w:eastAsia="Calibri" w:hAnsi="Arial" w:cs="Arial"/>
                          <w:b/>
                          <w:kern w:val="0"/>
                          <w:sz w:val="22"/>
                          <w:lang w:val="en-GB" w:eastAsia="en-GB"/>
                        </w:rPr>
                        <w:t>not</w:t>
                      </w:r>
                      <w:r w:rsidRPr="001503D1">
                        <w:rPr>
                          <w:rFonts w:ascii="Arial" w:eastAsia="Calibri" w:hAnsi="Arial" w:cs="Arial"/>
                          <w:kern w:val="0"/>
                          <w:sz w:val="22"/>
                          <w:lang w:val="en-GB" w:eastAsia="en-GB"/>
                        </w:rPr>
                        <w:t xml:space="preserve"> include income through Universal Credit or other benefits that you may receive. </w:t>
                      </w:r>
                    </w:p>
                    <w:p w14:paraId="3A59A11E" w14:textId="3742A6E9" w:rsidR="001503D1" w:rsidRDefault="001503D1" w:rsidP="001503D1">
                      <w:pPr>
                        <w:widowControl/>
                        <w:suppressAutoHyphens/>
                        <w:autoSpaceDN w:val="0"/>
                        <w:spacing w:after="120"/>
                        <w:textAlignment w:val="baseline"/>
                        <w:rPr>
                          <w:rFonts w:ascii="Arial" w:eastAsia="Calibri" w:hAnsi="Arial" w:cs="Arial"/>
                          <w:kern w:val="0"/>
                          <w:sz w:val="22"/>
                          <w:lang w:val="en-GB" w:eastAsia="en-GB"/>
                        </w:rPr>
                      </w:pPr>
                      <w:r>
                        <w:rPr>
                          <w:rFonts w:ascii="Arial" w:eastAsia="Calibri" w:hAnsi="Arial" w:cs="Arial"/>
                          <w:kern w:val="0"/>
                          <w:sz w:val="22"/>
                          <w:lang w:val="en-GB" w:eastAsia="en-GB"/>
                        </w:rPr>
                        <w:t xml:space="preserve">Yes  </w:t>
                      </w:r>
                      <w:sdt>
                        <w:sdtPr>
                          <w:rPr>
                            <w:rFonts w:ascii="Arial" w:eastAsia="Calibri" w:hAnsi="Arial" w:cs="Arial"/>
                            <w:kern w:val="0"/>
                            <w:sz w:val="22"/>
                            <w:lang w:val="en-GB" w:eastAsia="en-GB"/>
                          </w:rPr>
                          <w:id w:val="131300982"/>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Pr>
                          <w:rFonts w:ascii="Arial" w:eastAsia="Calibri" w:hAnsi="Arial" w:cs="Arial"/>
                          <w:kern w:val="0"/>
                          <w:sz w:val="22"/>
                          <w:lang w:val="en-GB" w:eastAsia="en-GB"/>
                        </w:rPr>
                        <w:tab/>
                        <w:t xml:space="preserve">No  </w:t>
                      </w:r>
                      <w:sdt>
                        <w:sdtPr>
                          <w:rPr>
                            <w:rFonts w:ascii="Arial" w:eastAsia="Calibri" w:hAnsi="Arial" w:cs="Arial"/>
                            <w:kern w:val="0"/>
                            <w:sz w:val="22"/>
                            <w:lang w:val="en-GB" w:eastAsia="en-GB"/>
                          </w:rPr>
                          <w:id w:val="-1490013376"/>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Pr>
                          <w:rFonts w:ascii="Arial" w:eastAsia="Calibri" w:hAnsi="Arial" w:cs="Arial"/>
                          <w:kern w:val="0"/>
                          <w:sz w:val="22"/>
                          <w:lang w:val="en-GB" w:eastAsia="en-GB"/>
                        </w:rPr>
                        <w:tab/>
                        <w:t xml:space="preserve">           Unsure</w:t>
                      </w:r>
                      <w:r>
                        <w:rPr>
                          <w:rFonts w:ascii="Arial" w:eastAsia="Calibri" w:hAnsi="Arial" w:cs="Arial"/>
                          <w:kern w:val="0"/>
                          <w:sz w:val="22"/>
                          <w:lang w:val="en-GB" w:eastAsia="en-GB"/>
                        </w:rPr>
                        <w:tab/>
                        <w:t xml:space="preserve">  </w:t>
                      </w:r>
                      <w:sdt>
                        <w:sdtPr>
                          <w:rPr>
                            <w:rFonts w:ascii="Arial" w:eastAsia="Calibri" w:hAnsi="Arial" w:cs="Arial"/>
                            <w:kern w:val="0"/>
                            <w:sz w:val="22"/>
                            <w:lang w:val="en-GB" w:eastAsia="en-GB"/>
                          </w:rPr>
                          <w:id w:val="721253310"/>
                          <w14:checkbox>
                            <w14:checked w14:val="0"/>
                            <w14:checkedState w14:val="2612" w14:font="MS Gothic"/>
                            <w14:uncheckedState w14:val="2610" w14:font="MS Gothic"/>
                          </w14:checkbox>
                        </w:sdtPr>
                        <w:sdtContent>
                          <w:r>
                            <w:rPr>
                              <w:rFonts w:ascii="MS Gothic" w:eastAsia="MS Gothic" w:hAnsi="MS Gothic" w:cs="Arial" w:hint="eastAsia"/>
                              <w:kern w:val="0"/>
                              <w:sz w:val="22"/>
                              <w:lang w:val="en-GB" w:eastAsia="en-GB"/>
                            </w:rPr>
                            <w:t>☐</w:t>
                          </w:r>
                        </w:sdtContent>
                      </w:sdt>
                      <w:r>
                        <w:rPr>
                          <w:rFonts w:ascii="Arial" w:eastAsia="Calibri" w:hAnsi="Arial" w:cs="Arial"/>
                          <w:kern w:val="0"/>
                          <w:sz w:val="22"/>
                          <w:lang w:val="en-GB" w:eastAsia="en-GB"/>
                        </w:rPr>
                        <w:tab/>
                      </w:r>
                      <w:r>
                        <w:rPr>
                          <w:rFonts w:ascii="Arial" w:eastAsia="Calibri" w:hAnsi="Arial" w:cs="Arial"/>
                          <w:kern w:val="0"/>
                          <w:sz w:val="22"/>
                          <w:lang w:val="en-GB" w:eastAsia="en-GB"/>
                        </w:rPr>
                        <w:tab/>
                      </w:r>
                    </w:p>
                    <w:p w14:paraId="331BBEDB" w14:textId="77777777" w:rsidR="001503D1" w:rsidRDefault="001503D1" w:rsidP="001503D1">
                      <w:pPr>
                        <w:jc w:val="center"/>
                      </w:pPr>
                    </w:p>
                  </w:txbxContent>
                </v:textbox>
                <w10:wrap type="square"/>
              </v:shape>
            </w:pict>
          </mc:Fallback>
        </mc:AlternateContent>
      </w:r>
    </w:p>
    <w:p w14:paraId="5FD63542" w14:textId="3959120C" w:rsidR="001503D1" w:rsidRPr="001503D1" w:rsidRDefault="001503D1" w:rsidP="001503D1">
      <w:pPr>
        <w:widowControl/>
        <w:suppressAutoHyphens/>
        <w:autoSpaceDN w:val="0"/>
        <w:spacing w:after="120"/>
        <w:textAlignment w:val="baseline"/>
        <w:rPr>
          <w:rFonts w:ascii="Arial" w:eastAsia="Times New Roman" w:hAnsi="Arial" w:cs="Times New Roman"/>
          <w:kern w:val="0"/>
          <w:sz w:val="24"/>
          <w:szCs w:val="24"/>
          <w:lang w:val="en-GB" w:eastAsia="en-GB"/>
        </w:rPr>
      </w:pPr>
    </w:p>
    <w:p w14:paraId="65609798" w14:textId="77777777" w:rsidR="001503D1" w:rsidRDefault="001503D1" w:rsidP="001503D1">
      <w:pPr>
        <w:widowControl/>
        <w:suppressAutoHyphens/>
        <w:autoSpaceDN w:val="0"/>
        <w:textAlignment w:val="baseline"/>
        <w:rPr>
          <w:rFonts w:ascii="Arial" w:eastAsia="Calibri" w:hAnsi="Arial" w:cs="Arial"/>
          <w:kern w:val="0"/>
          <w:sz w:val="22"/>
          <w:lang w:val="en-GB" w:eastAsia="en-GB"/>
        </w:rPr>
      </w:pPr>
    </w:p>
    <w:p w14:paraId="579EBEEA" w14:textId="77777777" w:rsidR="001503D1" w:rsidRDefault="001503D1" w:rsidP="001503D1">
      <w:pPr>
        <w:widowControl/>
        <w:suppressAutoHyphens/>
        <w:autoSpaceDN w:val="0"/>
        <w:textAlignment w:val="baseline"/>
        <w:rPr>
          <w:rFonts w:ascii="Arial" w:eastAsia="Calibri" w:hAnsi="Arial" w:cs="Arial"/>
          <w:kern w:val="0"/>
          <w:sz w:val="22"/>
          <w:lang w:val="en-GB" w:eastAsia="en-GB"/>
        </w:rPr>
      </w:pPr>
    </w:p>
    <w:p w14:paraId="5A0F116C" w14:textId="77777777" w:rsidR="001503D1" w:rsidRDefault="001503D1" w:rsidP="001503D1">
      <w:pPr>
        <w:widowControl/>
        <w:suppressAutoHyphens/>
        <w:autoSpaceDN w:val="0"/>
        <w:textAlignment w:val="baseline"/>
        <w:rPr>
          <w:rFonts w:ascii="Arial" w:eastAsia="Calibri" w:hAnsi="Arial" w:cs="Arial"/>
          <w:kern w:val="0"/>
          <w:sz w:val="22"/>
          <w:lang w:val="en-GB" w:eastAsia="en-GB"/>
        </w:rPr>
      </w:pPr>
    </w:p>
    <w:p w14:paraId="4B139687" w14:textId="77777777" w:rsidR="001503D1" w:rsidRDefault="001503D1" w:rsidP="001503D1">
      <w:pPr>
        <w:widowControl/>
        <w:suppressAutoHyphens/>
        <w:autoSpaceDN w:val="0"/>
        <w:textAlignment w:val="baseline"/>
        <w:rPr>
          <w:rFonts w:ascii="Arial" w:eastAsia="Calibri" w:hAnsi="Arial" w:cs="Arial"/>
          <w:kern w:val="0"/>
          <w:sz w:val="22"/>
          <w:lang w:val="en-GB" w:eastAsia="en-GB"/>
        </w:rPr>
      </w:pPr>
      <w:bookmarkStart w:id="0" w:name="_GoBack"/>
      <w:bookmarkEnd w:id="0"/>
    </w:p>
    <w:p w14:paraId="741CA06A" w14:textId="37651D69" w:rsidR="001503D1" w:rsidRPr="001503D1" w:rsidRDefault="001503D1" w:rsidP="001503D1">
      <w:pPr>
        <w:widowControl/>
        <w:suppressAutoHyphens/>
        <w:autoSpaceDN w:val="0"/>
        <w:spacing w:after="12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br/>
        <w:t xml:space="preserve">If you’re not sure whether you receive one of the listed benefits, or what your household income is, but you would still like us to check whether your child is eligible for free school meals, please place an X in this box. </w:t>
      </w:r>
    </w:p>
    <w:p w14:paraId="0942F1C8" w14:textId="77777777" w:rsidR="001503D1" w:rsidRPr="001503D1" w:rsidRDefault="001503D1" w:rsidP="001503D1">
      <w:pPr>
        <w:widowControl/>
        <w:suppressAutoHyphens/>
        <w:autoSpaceDN w:val="0"/>
        <w:spacing w:after="120"/>
        <w:textAlignment w:val="baseline"/>
        <w:rPr>
          <w:rFonts w:ascii="Arial" w:eastAsia="Calibri" w:hAnsi="Arial" w:cs="Arial"/>
          <w:kern w:val="0"/>
          <w:sz w:val="22"/>
          <w:lang w:val="en-GB" w:eastAsia="en-GB"/>
        </w:rPr>
      </w:pPr>
    </w:p>
    <w:p w14:paraId="68422F17" w14:textId="77777777" w:rsidR="001503D1" w:rsidRPr="001503D1" w:rsidRDefault="001503D1" w:rsidP="001503D1">
      <w:pPr>
        <w:widowControl/>
        <w:suppressAutoHyphens/>
        <w:autoSpaceDN w:val="0"/>
        <w:spacing w:after="120"/>
        <w:textAlignment w:val="baseline"/>
        <w:rPr>
          <w:rFonts w:ascii="Arial" w:eastAsia="Calibri" w:hAnsi="Arial" w:cs="Arial"/>
          <w:b/>
          <w:kern w:val="0"/>
          <w:sz w:val="22"/>
          <w:lang w:val="en-GB" w:eastAsia="en-GB"/>
        </w:rPr>
      </w:pPr>
      <w:r w:rsidRPr="001503D1">
        <w:rPr>
          <w:rFonts w:ascii="Arial" w:eastAsia="Calibri" w:hAnsi="Arial" w:cs="Arial"/>
          <w:b/>
          <w:kern w:val="0"/>
          <w:sz w:val="22"/>
          <w:lang w:val="en-GB" w:eastAsia="en-GB"/>
        </w:rPr>
        <w:t>DECLARATION</w:t>
      </w:r>
    </w:p>
    <w:p w14:paraId="4E15705A"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The information I have given on this form is complete and accurate. I understand that my personal information is held securely and will be used only for local authority purposes. I agree to the local authority using this information to process my application for free school meals.  I also agree to notify the local authority in writing of any change in my family’s financial circumstances as set out in this form.</w:t>
      </w:r>
    </w:p>
    <w:p w14:paraId="27841539"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p>
    <w:p w14:paraId="112EEE19"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 xml:space="preserve">Signature of parent/guardian: ………………………………………………………….     </w:t>
      </w:r>
      <w:r w:rsidRPr="001503D1">
        <w:rPr>
          <w:rFonts w:ascii="Arial" w:eastAsia="Calibri" w:hAnsi="Arial" w:cs="Arial"/>
          <w:kern w:val="0"/>
          <w:sz w:val="22"/>
          <w:lang w:val="en-GB" w:eastAsia="en-GB"/>
        </w:rPr>
        <w:br/>
      </w:r>
    </w:p>
    <w:p w14:paraId="5070E602" w14:textId="77777777"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Date:……………………….</w:t>
      </w:r>
    </w:p>
    <w:p w14:paraId="1634CC05" w14:textId="77777777" w:rsidR="001503D1" w:rsidRPr="001503D1" w:rsidRDefault="001503D1" w:rsidP="001503D1">
      <w:pPr>
        <w:widowControl/>
        <w:suppressAutoHyphens/>
        <w:autoSpaceDN w:val="0"/>
        <w:textAlignment w:val="baseline"/>
        <w:rPr>
          <w:rFonts w:ascii="Arial" w:eastAsia="Calibri" w:hAnsi="Arial" w:cs="Arial"/>
          <w:b/>
          <w:kern w:val="0"/>
          <w:sz w:val="22"/>
          <w:lang w:val="en-GB" w:eastAsia="en-GB"/>
        </w:rPr>
      </w:pPr>
      <w:r w:rsidRPr="001503D1">
        <w:rPr>
          <w:rFonts w:ascii="Arial" w:eastAsia="Calibri" w:hAnsi="Arial" w:cs="Arial"/>
          <w:b/>
          <w:kern w:val="0"/>
          <w:sz w:val="22"/>
          <w:lang w:val="en-GB" w:eastAsia="en-GB"/>
        </w:rPr>
        <w:t xml:space="preserve">Thank you for completing this form and helping to make sure your child’s school is as well funded as possible.  </w:t>
      </w:r>
    </w:p>
    <w:p w14:paraId="0283A7DF" w14:textId="3927310A" w:rsidR="001503D1" w:rsidRPr="001503D1" w:rsidRDefault="001503D1" w:rsidP="001503D1">
      <w:pPr>
        <w:widowControl/>
        <w:suppressAutoHyphens/>
        <w:autoSpaceDN w:val="0"/>
        <w:textAlignment w:val="baseline"/>
        <w:rPr>
          <w:rFonts w:ascii="Arial" w:eastAsia="Calibri" w:hAnsi="Arial" w:cs="Arial"/>
          <w:b/>
          <w:kern w:val="0"/>
          <w:sz w:val="22"/>
          <w:lang w:val="en-GB" w:eastAsia="en-GB"/>
        </w:rPr>
      </w:pPr>
      <w:r w:rsidRPr="001503D1">
        <w:rPr>
          <w:rFonts w:ascii="Arial" w:eastAsia="Calibri" w:hAnsi="Arial" w:cs="Arial"/>
          <w:b/>
          <w:kern w:val="0"/>
          <w:sz w:val="22"/>
          <w:lang w:val="en-GB" w:eastAsia="en-GB"/>
        </w:rPr>
        <w:t>How the information in this form will be used</w:t>
      </w:r>
      <w:r>
        <w:rPr>
          <w:rFonts w:ascii="Arial" w:eastAsia="Calibri" w:hAnsi="Arial" w:cs="Arial"/>
          <w:b/>
          <w:kern w:val="0"/>
          <w:sz w:val="22"/>
          <w:lang w:val="en-GB" w:eastAsia="en-GB"/>
        </w:rPr>
        <w:t>:</w:t>
      </w:r>
    </w:p>
    <w:p w14:paraId="0FCBD781"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lastRenderedPageBreak/>
        <w:t>The information you provide in this form will be used by the council to confirm receipt of one of the listed welfare benefits.  Once this is confirmed, this helps to decide how much money your child’s school will receive each year.</w:t>
      </w:r>
    </w:p>
    <w:p w14:paraId="1A1719E7"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The information will also be used in relation to pupils in year 3 or above to decide whether they are eligible for free school meals.</w:t>
      </w:r>
    </w:p>
    <w:p w14:paraId="03497994" w14:textId="77777777" w:rsidR="001503D1" w:rsidRPr="001503D1" w:rsidRDefault="001503D1" w:rsidP="001503D1">
      <w:pPr>
        <w:widowControl/>
        <w:suppressAutoHyphens/>
        <w:autoSpaceDN w:val="0"/>
        <w:textAlignment w:val="baseline"/>
        <w:rPr>
          <w:rFonts w:ascii="Arial" w:eastAsia="Calibri" w:hAnsi="Arial" w:cs="Arial"/>
          <w:kern w:val="0"/>
          <w:sz w:val="22"/>
          <w:lang w:val="en-GB" w:eastAsia="en-GB"/>
        </w:rPr>
      </w:pPr>
      <w:r w:rsidRPr="001503D1">
        <w:rPr>
          <w:rFonts w:ascii="Arial" w:eastAsia="Calibri" w:hAnsi="Arial" w:cs="Arial"/>
          <w:kern w:val="0"/>
          <w:sz w:val="22"/>
          <w:lang w:val="en-GB" w:eastAsia="en-GB"/>
        </w:rPr>
        <w:t>You only need to complete this form once and it will last for the duration of your child’s time at their current school. You should contact the school or local authority if you have a change in financial circumstances.</w:t>
      </w:r>
    </w:p>
    <w:p w14:paraId="34C9E142" w14:textId="77777777" w:rsidR="001503D1" w:rsidRPr="001503D1" w:rsidRDefault="001503D1" w:rsidP="001503D1">
      <w:pPr>
        <w:widowControl/>
        <w:suppressAutoHyphens/>
        <w:autoSpaceDN w:val="0"/>
        <w:textAlignment w:val="baseline"/>
        <w:rPr>
          <w:rFonts w:ascii="Arial" w:eastAsia="Times New Roman" w:hAnsi="Arial" w:cs="Times New Roman"/>
          <w:kern w:val="0"/>
          <w:sz w:val="24"/>
          <w:szCs w:val="24"/>
          <w:lang w:val="en-GB" w:eastAsia="en-GB"/>
        </w:rPr>
      </w:pPr>
      <w:r w:rsidRPr="001503D1">
        <w:rPr>
          <w:rFonts w:ascii="Arial" w:eastAsia="Calibri" w:hAnsi="Arial" w:cs="Arial"/>
          <w:kern w:val="0"/>
          <w:sz w:val="22"/>
          <w:lang w:val="en-GB" w:eastAsia="en-GB"/>
        </w:rP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p>
    <w:p w14:paraId="0F744AB1" w14:textId="77777777" w:rsidR="00127F35" w:rsidRDefault="00127F35" w:rsidP="00127F35">
      <w:pPr>
        <w:jc w:val="both"/>
        <w:rPr>
          <w:sz w:val="24"/>
          <w:szCs w:val="24"/>
        </w:rPr>
      </w:pPr>
    </w:p>
    <w:p w14:paraId="790C0D47" w14:textId="2DAF2DDF" w:rsidR="00B360D0" w:rsidRDefault="00B360D0" w:rsidP="00127F35">
      <w:pPr>
        <w:jc w:val="both"/>
        <w:rPr>
          <w:sz w:val="24"/>
          <w:szCs w:val="24"/>
        </w:rPr>
      </w:pPr>
    </w:p>
    <w:p w14:paraId="2096CF46" w14:textId="77777777" w:rsidR="00127F35" w:rsidRDefault="00127F35" w:rsidP="00127F35">
      <w:pPr>
        <w:tabs>
          <w:tab w:val="left" w:pos="2736"/>
        </w:tabs>
        <w:jc w:val="both"/>
      </w:pPr>
    </w:p>
    <w:p w14:paraId="773349B0" w14:textId="77777777" w:rsidR="00F87E91" w:rsidRDefault="00F87E91" w:rsidP="00F87E91">
      <w:pPr>
        <w:widowControl/>
        <w:spacing w:after="160" w:line="259" w:lineRule="auto"/>
        <w:jc w:val="both"/>
        <w:rPr>
          <w:rFonts w:ascii="Open Sans" w:eastAsia="Calibri" w:hAnsi="Open Sans" w:cs="Times New Roman"/>
          <w:b/>
          <w:bCs/>
          <w:kern w:val="0"/>
          <w:sz w:val="22"/>
          <w:u w:val="single"/>
          <w:lang w:val="en-GB" w:eastAsia="en-US"/>
        </w:rPr>
      </w:pPr>
    </w:p>
    <w:sectPr w:rsidR="00F87E91" w:rsidSect="00E63F2D">
      <w:headerReference w:type="default" r:id="rId11"/>
      <w:footerReference w:type="default" r:id="rId12"/>
      <w:pgSz w:w="11906" w:h="16838"/>
      <w:pgMar w:top="2552" w:right="1134" w:bottom="1134" w:left="1440" w:header="567" w:footer="2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AAD496" w14:textId="77777777" w:rsidR="001F3A13" w:rsidRDefault="001F3A13" w:rsidP="00506EC2">
      <w:pPr>
        <w:spacing w:after="0" w:line="240" w:lineRule="auto"/>
      </w:pPr>
      <w:r>
        <w:separator/>
      </w:r>
    </w:p>
  </w:endnote>
  <w:endnote w:type="continuationSeparator" w:id="0">
    <w:p w14:paraId="6D3F4438" w14:textId="77777777" w:rsidR="001F3A13" w:rsidRDefault="001F3A13" w:rsidP="00506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w:altName w:val="Arial"/>
    <w:charset w:val="00"/>
    <w:family w:val="swiss"/>
    <w:pitch w:val="variable"/>
    <w:sig w:usb0="E00002EF" w:usb1="4000205B" w:usb2="00000028"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26F20" w14:textId="49DB2769" w:rsidR="00506EC2" w:rsidRDefault="00506EC2" w:rsidP="00506EC2">
    <w:pPr>
      <w:spacing w:after="0" w:line="240" w:lineRule="auto"/>
      <w:jc w:val="center"/>
      <w:rPr>
        <w:rStyle w:val="Strong"/>
        <w:rFonts w:cs="Tahoma"/>
        <w:i/>
        <w:color w:val="0B610B"/>
        <w:sz w:val="32"/>
        <w:szCs w:val="32"/>
      </w:rPr>
    </w:pPr>
    <w:r w:rsidRPr="00693B8A">
      <w:rPr>
        <w:rStyle w:val="Strong"/>
        <w:rFonts w:cs="Tahoma"/>
        <w:i/>
        <w:color w:val="0B610B"/>
        <w:sz w:val="32"/>
        <w:szCs w:val="32"/>
      </w:rPr>
      <w:t>Growing together in faith, love and trust, we will succeed.</w:t>
    </w:r>
  </w:p>
  <w:p w14:paraId="4366A0E9" w14:textId="7783BA29" w:rsidR="00754799" w:rsidRPr="000D0883" w:rsidRDefault="008420A6" w:rsidP="00754799">
    <w:pPr>
      <w:autoSpaceDE w:val="0"/>
      <w:autoSpaceDN w:val="0"/>
      <w:spacing w:after="0" w:line="240" w:lineRule="auto"/>
      <w:jc w:val="center"/>
      <w:rPr>
        <w:rFonts w:ascii="Calibri" w:eastAsia="Times New Roman" w:hAnsi="Calibri" w:cs="Calibri"/>
        <w:b/>
        <w:i/>
        <w:color w:val="7B7B7B"/>
        <w:kern w:val="0"/>
        <w:sz w:val="20"/>
        <w:szCs w:val="20"/>
        <w:lang w:val="en-GB" w:eastAsia="en-GB"/>
      </w:rPr>
    </w:pPr>
    <w:r>
      <w:rPr>
        <w:rFonts w:cs="Tahoma"/>
        <w:b/>
        <w:bCs/>
        <w:i/>
        <w:noProof/>
        <w:color w:val="0B610B"/>
        <w:sz w:val="32"/>
        <w:szCs w:val="32"/>
        <w:lang w:val="en-GB" w:eastAsia="en-GB"/>
      </w:rPr>
      <w:drawing>
        <wp:anchor distT="0" distB="0" distL="114300" distR="114300" simplePos="0" relativeHeight="251661312" behindDoc="0" locked="0" layoutInCell="1" allowOverlap="1" wp14:anchorId="251477C2" wp14:editId="64A8AF95">
          <wp:simplePos x="0" y="0"/>
          <wp:positionH relativeFrom="margin">
            <wp:posOffset>5867400</wp:posOffset>
          </wp:positionH>
          <wp:positionV relativeFrom="paragraph">
            <wp:posOffset>206375</wp:posOffset>
          </wp:positionV>
          <wp:extent cx="515620" cy="515620"/>
          <wp:effectExtent l="0" t="0" r="0" b="0"/>
          <wp:wrapThrough wrapText="bothSides">
            <wp:wrapPolygon edited="0">
              <wp:start x="4788" y="0"/>
              <wp:lineTo x="0" y="4788"/>
              <wp:lineTo x="0" y="15961"/>
              <wp:lineTo x="4788" y="20749"/>
              <wp:lineTo x="15961" y="20749"/>
              <wp:lineTo x="20749" y="15961"/>
              <wp:lineTo x="20749" y="4788"/>
              <wp:lineTo x="15961" y="0"/>
              <wp:lineTo x="4788"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6114_RHS_sga level 3 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15620" cy="515620"/>
                  </a:xfrm>
                  <a:prstGeom prst="rect">
                    <a:avLst/>
                  </a:prstGeom>
                </pic:spPr>
              </pic:pic>
            </a:graphicData>
          </a:graphic>
          <wp14:sizeRelH relativeFrom="page">
            <wp14:pctWidth>0</wp14:pctWidth>
          </wp14:sizeRelH>
          <wp14:sizeRelV relativeFrom="page">
            <wp14:pctHeight>0</wp14:pctHeight>
          </wp14:sizeRelV>
        </wp:anchor>
      </w:drawing>
    </w:r>
    <w:r w:rsidR="00754799" w:rsidRPr="000D0883">
      <w:rPr>
        <w:rFonts w:ascii="Calibri" w:eastAsia="Times New Roman" w:hAnsi="Calibri" w:cs="Calibri"/>
        <w:b/>
        <w:i/>
        <w:color w:val="7B7B7B"/>
        <w:kern w:val="0"/>
        <w:sz w:val="20"/>
        <w:szCs w:val="20"/>
        <w:lang w:val="en-GB" w:eastAsia="en-GB"/>
      </w:rPr>
      <w:t>And we know that God causes everything to work together for the good of those who love God and are called according to his purpose for them. Romans 8 v28</w:t>
    </w:r>
  </w:p>
  <w:p w14:paraId="35BB9E25" w14:textId="3B491BB2" w:rsidR="00E63F2D" w:rsidRDefault="00E63F2D" w:rsidP="00754799">
    <w:pPr>
      <w:autoSpaceDE w:val="0"/>
      <w:autoSpaceDN w:val="0"/>
      <w:spacing w:after="0" w:line="240" w:lineRule="auto"/>
      <w:jc w:val="center"/>
      <w:rPr>
        <w:rFonts w:ascii="Calibri" w:eastAsia="Times New Roman" w:hAnsi="Calibri" w:cs="Calibri"/>
        <w:i/>
        <w:kern w:val="0"/>
        <w:sz w:val="20"/>
        <w:szCs w:val="20"/>
        <w:lang w:val="en-GB" w:eastAsia="en-GB"/>
      </w:rPr>
    </w:pPr>
    <w:r>
      <w:rPr>
        <w:rFonts w:ascii="Calibri" w:eastAsia="Times New Roman" w:hAnsi="Calibri" w:cs="Calibri"/>
        <w:i/>
        <w:kern w:val="0"/>
        <w:sz w:val="20"/>
        <w:szCs w:val="20"/>
        <w:lang w:val="en-GB" w:eastAsia="en-GB"/>
      </w:rPr>
      <w:t>A limited company registered in England and wales 8524638</w:t>
    </w:r>
  </w:p>
  <w:p w14:paraId="749B8AB5" w14:textId="2DC77634" w:rsidR="00E63F2D" w:rsidRPr="00754799" w:rsidRDefault="00E63F2D" w:rsidP="00754799">
    <w:pPr>
      <w:autoSpaceDE w:val="0"/>
      <w:autoSpaceDN w:val="0"/>
      <w:spacing w:after="0" w:line="240" w:lineRule="auto"/>
      <w:jc w:val="center"/>
      <w:rPr>
        <w:rFonts w:ascii="Calibri" w:eastAsia="Times New Roman" w:hAnsi="Calibri" w:cs="Calibri"/>
        <w:i/>
        <w:kern w:val="0"/>
        <w:sz w:val="20"/>
        <w:szCs w:val="20"/>
        <w:lang w:val="en-GB" w:eastAsia="en-GB"/>
      </w:rPr>
    </w:pPr>
    <w:r>
      <w:rPr>
        <w:rFonts w:ascii="Calibri" w:eastAsia="Times New Roman" w:hAnsi="Calibri" w:cs="Calibri"/>
        <w:i/>
        <w:kern w:val="0"/>
        <w:sz w:val="20"/>
        <w:szCs w:val="20"/>
        <w:lang w:val="en-GB" w:eastAsia="en-GB"/>
      </w:rPr>
      <w:t>And whose registered office is Hall Lane, Shenfield, Brentwood, Essex CM15 9AL</w:t>
    </w:r>
  </w:p>
  <w:p w14:paraId="2A8DD241" w14:textId="77777777" w:rsidR="00506EC2" w:rsidRDefault="00506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8B6AE" w14:textId="77777777" w:rsidR="001F3A13" w:rsidRDefault="001F3A13" w:rsidP="00506EC2">
      <w:pPr>
        <w:spacing w:after="0" w:line="240" w:lineRule="auto"/>
      </w:pPr>
      <w:r>
        <w:separator/>
      </w:r>
    </w:p>
  </w:footnote>
  <w:footnote w:type="continuationSeparator" w:id="0">
    <w:p w14:paraId="3E2645ED" w14:textId="77777777" w:rsidR="001F3A13" w:rsidRDefault="001F3A13" w:rsidP="00506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22A72" w14:textId="62D9299B" w:rsidR="0041497F" w:rsidRDefault="00E63F2D" w:rsidP="004E3543">
    <w:pPr>
      <w:spacing w:after="0"/>
      <w:ind w:left="-1417"/>
      <w:jc w:val="center"/>
      <w:rPr>
        <w:noProof/>
        <w:lang w:val="en-GB" w:eastAsia="en-GB"/>
      </w:rPr>
    </w:pPr>
    <w:r>
      <w:rPr>
        <w:noProof/>
        <w:lang w:val="en-GB" w:eastAsia="en-GB"/>
      </w:rPr>
      <w:drawing>
        <wp:anchor distT="0" distB="0" distL="114300" distR="114300" simplePos="0" relativeHeight="251660288" behindDoc="1" locked="0" layoutInCell="1" allowOverlap="1" wp14:anchorId="32361B55" wp14:editId="4583AC97">
          <wp:simplePos x="0" y="0"/>
          <wp:positionH relativeFrom="column">
            <wp:posOffset>-428625</wp:posOffset>
          </wp:positionH>
          <wp:positionV relativeFrom="paragraph">
            <wp:posOffset>-131445</wp:posOffset>
          </wp:positionV>
          <wp:extent cx="695325" cy="774065"/>
          <wp:effectExtent l="0" t="0" r="9525" b="6985"/>
          <wp:wrapTight wrapText="bothSides">
            <wp:wrapPolygon edited="0">
              <wp:start x="0" y="0"/>
              <wp:lineTo x="0" y="21263"/>
              <wp:lineTo x="21304" y="21263"/>
              <wp:lineTo x="213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774065"/>
                  </a:xfrm>
                  <a:prstGeom prst="rect">
                    <a:avLst/>
                  </a:prstGeom>
                  <a:noFill/>
                </pic:spPr>
              </pic:pic>
            </a:graphicData>
          </a:graphic>
          <wp14:sizeRelH relativeFrom="page">
            <wp14:pctWidth>0</wp14:pctWidth>
          </wp14:sizeRelH>
          <wp14:sizeRelV relativeFrom="page">
            <wp14:pctHeight>0</wp14:pctHeight>
          </wp14:sizeRelV>
        </wp:anchor>
      </w:drawing>
    </w:r>
    <w:r w:rsidR="0041497F" w:rsidRPr="00240B95">
      <w:rPr>
        <w:rFonts w:ascii="Comic Sans MS" w:eastAsia="Comic Sans MS" w:hAnsi="Comic Sans MS" w:cs="Comic Sans MS"/>
        <w:noProof/>
        <w:kern w:val="0"/>
        <w:sz w:val="22"/>
        <w:lang w:val="en-GB" w:eastAsia="en-GB"/>
      </w:rPr>
      <mc:AlternateContent>
        <mc:Choice Requires="wps">
          <w:drawing>
            <wp:anchor distT="0" distB="0" distL="114300" distR="114300" simplePos="0" relativeHeight="251659264" behindDoc="0" locked="0" layoutInCell="1" allowOverlap="1" wp14:anchorId="511F16B0" wp14:editId="2AC1E225">
              <wp:simplePos x="0" y="0"/>
              <wp:positionH relativeFrom="column">
                <wp:posOffset>542924</wp:posOffset>
              </wp:positionH>
              <wp:positionV relativeFrom="paragraph">
                <wp:posOffset>-131445</wp:posOffset>
              </wp:positionV>
              <wp:extent cx="5267325" cy="4857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5267325" cy="485775"/>
                      </a:xfrm>
                      <a:prstGeom prst="rect">
                        <a:avLst/>
                      </a:prstGeom>
                      <a:noFill/>
                      <a:ln>
                        <a:noFill/>
                      </a:ln>
                    </wps:spPr>
                    <wps:txbx>
                      <w:txbxContent>
                        <w:p w14:paraId="0652EC89" w14:textId="77777777" w:rsidR="00240B95" w:rsidRPr="00E63F2D" w:rsidRDefault="00240B95" w:rsidP="00240B95">
                          <w:pPr>
                            <w:tabs>
                              <w:tab w:val="left" w:pos="2736"/>
                            </w:tabs>
                            <w:jc w:val="center"/>
                            <w:rPr>
                              <w:b/>
                              <w:noProof/>
                              <w:color w:val="006600"/>
                              <w:sz w:val="48"/>
                              <w:szCs w:val="48"/>
                              <w:lang w:val="en-GB"/>
                              <w14:textOutline w14:w="11112" w14:cap="flat" w14:cmpd="sng" w14:algn="ctr">
                                <w14:solidFill>
                                  <w14:srgbClr w14:val="FFFF00"/>
                                </w14:solidFill>
                                <w14:prstDash w14:val="solid"/>
                                <w14:round/>
                              </w14:textOutline>
                            </w:rPr>
                          </w:pPr>
                          <w:r w:rsidRPr="00E63F2D">
                            <w:rPr>
                              <w:b/>
                              <w:noProof/>
                              <w:color w:val="006600"/>
                              <w:sz w:val="48"/>
                              <w:szCs w:val="48"/>
                              <w:lang w:val="en-GB"/>
                              <w14:textOutline w14:w="11112" w14:cap="flat" w14:cmpd="sng" w14:algn="ctr">
                                <w14:solidFill>
                                  <w14:srgbClr w14:val="FFFF00"/>
                                </w14:solidFill>
                                <w14:prstDash w14:val="solid"/>
                                <w14:round/>
                              </w14:textOutline>
                            </w:rPr>
                            <w:t>Bentley St Paul’s C of E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1F16B0" id="_x0000_t202" coordsize="21600,21600" o:spt="202" path="m,l,21600r21600,l21600,xe">
              <v:stroke joinstyle="miter"/>
              <v:path gradientshapeok="t" o:connecttype="rect"/>
            </v:shapetype>
            <v:shape id="Text Box 2" o:spid="_x0000_s1028" type="#_x0000_t202" style="position:absolute;left:0;text-align:left;margin-left:42.75pt;margin-top:-10.35pt;width:414.75pt;height:3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" filled="f" stroked="f">
              <v:textbox>
                <w:txbxContent>
                  <w:p w14:paraId="0652EC89" w14:textId="77777777" w:rsidR="00240B95" w:rsidRPr="00E63F2D" w:rsidRDefault="00240B95" w:rsidP="00240B95">
                    <w:pPr>
                      <w:tabs>
                        <w:tab w:val="left" w:pos="2736"/>
                      </w:tabs>
                      <w:jc w:val="center"/>
                      <w:rPr>
                        <w:b/>
                        <w:noProof/>
                        <w:color w:val="006600"/>
                        <w:sz w:val="48"/>
                        <w:szCs w:val="48"/>
                        <w:lang w:val="en-GB"/>
                        <w14:textOutline w14:w="11112" w14:cap="flat" w14:cmpd="sng" w14:algn="ctr">
                          <w14:solidFill>
                            <w14:srgbClr w14:val="FFFF00"/>
                          </w14:solidFill>
                          <w14:prstDash w14:val="solid"/>
                          <w14:round/>
                        </w14:textOutline>
                      </w:rPr>
                    </w:pPr>
                    <w:r w:rsidRPr="00E63F2D">
                      <w:rPr>
                        <w:b/>
                        <w:noProof/>
                        <w:color w:val="006600"/>
                        <w:sz w:val="48"/>
                        <w:szCs w:val="48"/>
                        <w:lang w:val="en-GB"/>
                        <w14:textOutline w14:w="11112" w14:cap="flat" w14:cmpd="sng" w14:algn="ctr">
                          <w14:solidFill>
                            <w14:srgbClr w14:val="FFFF00"/>
                          </w14:solidFill>
                          <w14:prstDash w14:val="solid"/>
                          <w14:round/>
                        </w14:textOutline>
                      </w:rPr>
                      <w:t>Bentley St Paul’s C of E Primary School</w:t>
                    </w:r>
                  </w:p>
                </w:txbxContent>
              </v:textbox>
            </v:shape>
          </w:pict>
        </mc:Fallback>
      </mc:AlternateContent>
    </w:r>
    <w:r w:rsidR="004E3543">
      <w:rPr>
        <w:noProof/>
        <w:lang w:val="en-GB" w:eastAsia="en-GB"/>
      </w:rPr>
      <w:ptab w:relativeTo="indent" w:alignment="left" w:leader="none"/>
    </w:r>
  </w:p>
  <w:p w14:paraId="3FF7C5EE" w14:textId="466B4EA7" w:rsidR="0041497F" w:rsidRDefault="0041497F" w:rsidP="004E3543">
    <w:pPr>
      <w:spacing w:after="0"/>
      <w:ind w:left="-1417"/>
      <w:jc w:val="center"/>
      <w:rPr>
        <w:noProof/>
        <w:lang w:val="en-GB" w:eastAsia="en-GB"/>
      </w:rPr>
    </w:pPr>
  </w:p>
  <w:p w14:paraId="62BD9ADF" w14:textId="2575EC76" w:rsidR="00240B95" w:rsidRPr="00E63F2D" w:rsidRDefault="00240B95" w:rsidP="00E63F2D">
    <w:pPr>
      <w:spacing w:after="0"/>
      <w:ind w:left="-1417"/>
      <w:jc w:val="center"/>
      <w:rPr>
        <w:rStyle w:val="Hyperlink"/>
        <w:sz w:val="22"/>
      </w:rPr>
    </w:pPr>
    <w:r w:rsidRPr="00E63F2D">
      <w:rPr>
        <w:sz w:val="22"/>
      </w:rPr>
      <w:t>Ashwells Road, Pilgrims Hatch, Brentwood, Essex, CM15 9SE</w:t>
    </w:r>
    <w:r w:rsidR="00E63F2D">
      <w:rPr>
        <w:sz w:val="22"/>
      </w:rPr>
      <w:t xml:space="preserve">   </w:t>
    </w:r>
    <w:r w:rsidRPr="00E63F2D">
      <w:rPr>
        <w:sz w:val="22"/>
      </w:rPr>
      <w:t>Tel:</w:t>
    </w:r>
    <w:r w:rsidR="009466B4" w:rsidRPr="00E63F2D">
      <w:rPr>
        <w:sz w:val="22"/>
      </w:rPr>
      <w:t xml:space="preserve"> 01277 372295 </w:t>
    </w:r>
    <w:r w:rsidRPr="00E63F2D">
      <w:rPr>
        <w:sz w:val="22"/>
      </w:rPr>
      <w:t xml:space="preserve">  Email: </w:t>
    </w:r>
    <w:hyperlink r:id="rId2" w:history="1">
      <w:r w:rsidRPr="00E63F2D">
        <w:rPr>
          <w:rStyle w:val="Hyperlink"/>
          <w:sz w:val="22"/>
        </w:rPr>
        <w:t>admin@bentley-st-pauls.essex.sch.uk</w:t>
      </w:r>
    </w:hyperlink>
    <w:r w:rsidRPr="00E63F2D">
      <w:rPr>
        <w:sz w:val="22"/>
      </w:rPr>
      <w:t xml:space="preserve"> </w:t>
    </w:r>
    <w:r w:rsidR="00E63F2D">
      <w:rPr>
        <w:sz w:val="22"/>
      </w:rPr>
      <w:t xml:space="preserve">  </w:t>
    </w:r>
    <w:r w:rsidRPr="00E63F2D">
      <w:rPr>
        <w:sz w:val="22"/>
      </w:rPr>
      <w:t xml:space="preserve">School website: </w:t>
    </w:r>
    <w:hyperlink r:id="rId3" w:history="1">
      <w:r w:rsidRPr="00E63F2D">
        <w:rPr>
          <w:rStyle w:val="Hyperlink"/>
          <w:sz w:val="22"/>
        </w:rPr>
        <w:t>www.bentley-stpauls.co.uk</w:t>
      </w:r>
    </w:hyperlink>
  </w:p>
  <w:p w14:paraId="4CC676CA" w14:textId="1C07DF50" w:rsidR="00E63F2D" w:rsidRPr="00E63F2D" w:rsidRDefault="00E63F2D" w:rsidP="00240B95">
    <w:pPr>
      <w:spacing w:after="0" w:line="240" w:lineRule="auto"/>
      <w:jc w:val="center"/>
      <w:rPr>
        <w:b/>
        <w:sz w:val="22"/>
      </w:rPr>
    </w:pPr>
    <w:r w:rsidRPr="00E63F2D">
      <w:rPr>
        <w:rStyle w:val="Hyperlink"/>
        <w:b/>
        <w:color w:val="auto"/>
        <w:sz w:val="22"/>
        <w:u w:val="none"/>
      </w:rPr>
      <w:t>A member of the Mid Essex Anglican Academy Trust</w:t>
    </w:r>
  </w:p>
  <w:p w14:paraId="44DFCA1D" w14:textId="0B2F10D9" w:rsidR="00240B95" w:rsidRPr="00E63F2D" w:rsidRDefault="00240B95" w:rsidP="00240B95">
    <w:pPr>
      <w:spacing w:after="0" w:line="240" w:lineRule="auto"/>
      <w:jc w:val="center"/>
      <w:rPr>
        <w:sz w:val="22"/>
      </w:rPr>
    </w:pPr>
    <w:r w:rsidRPr="00E63F2D">
      <w:rPr>
        <w:sz w:val="22"/>
      </w:rPr>
      <w:t>Head Teacher:  Mrs L Putt</w:t>
    </w:r>
    <w:r w:rsidRPr="00E63F2D">
      <w:rPr>
        <w:rFonts w:ascii="Calibri" w:eastAsia="Times New Roman" w:hAnsi="Calibri" w:cs="Calibri"/>
        <w:kern w:val="0"/>
        <w:sz w:val="22"/>
        <w:lang w:val="en-GB" w:eastAsia="en-US"/>
      </w:rPr>
      <w:t xml:space="preserve"> BA QTS (Hons) NPQH</w:t>
    </w:r>
    <w:r w:rsidR="00EA057A">
      <w:rPr>
        <w:rFonts w:ascii="Calibri" w:eastAsia="Times New Roman" w:hAnsi="Calibri" w:cs="Calibri"/>
        <w:kern w:val="0"/>
        <w:sz w:val="22"/>
        <w:lang w:val="en-GB" w:eastAsia="en-US"/>
      </w:rPr>
      <w:t xml:space="preserve"> NASENCO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04CB3"/>
    <w:multiLevelType w:val="hybridMultilevel"/>
    <w:tmpl w:val="79D0A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3222D"/>
    <w:multiLevelType w:val="multilevel"/>
    <w:tmpl w:val="AD2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075845"/>
    <w:multiLevelType w:val="hybridMultilevel"/>
    <w:tmpl w:val="2D54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42EF3"/>
    <w:multiLevelType w:val="hybridMultilevel"/>
    <w:tmpl w:val="D7707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A32EFA"/>
    <w:multiLevelType w:val="hybridMultilevel"/>
    <w:tmpl w:val="B15EE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F5669F"/>
    <w:multiLevelType w:val="hybridMultilevel"/>
    <w:tmpl w:val="4C085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9D96DC2"/>
    <w:multiLevelType w:val="hybridMultilevel"/>
    <w:tmpl w:val="FB2A2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1C96B45"/>
    <w:multiLevelType w:val="multilevel"/>
    <w:tmpl w:val="ECE6D7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4040D7A"/>
    <w:multiLevelType w:val="multilevel"/>
    <w:tmpl w:val="65640E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7721C2F"/>
    <w:multiLevelType w:val="hybridMultilevel"/>
    <w:tmpl w:val="E536E5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FC15E4C"/>
    <w:multiLevelType w:val="hybridMultilevel"/>
    <w:tmpl w:val="C7B638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C984BFC"/>
    <w:multiLevelType w:val="hybridMultilevel"/>
    <w:tmpl w:val="80605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E05739F"/>
    <w:multiLevelType w:val="hybridMultilevel"/>
    <w:tmpl w:val="7D6E80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12"/>
  </w:num>
  <w:num w:numId="3">
    <w:abstractNumId w:val="4"/>
  </w:num>
  <w:num w:numId="4">
    <w:abstractNumId w:val="10"/>
  </w:num>
  <w:num w:numId="5">
    <w:abstractNumId w:val="11"/>
  </w:num>
  <w:num w:numId="6">
    <w:abstractNumId w:val="9"/>
  </w:num>
  <w:num w:numId="7">
    <w:abstractNumId w:val="6"/>
  </w:num>
  <w:num w:numId="8">
    <w:abstractNumId w:val="5"/>
  </w:num>
  <w:num w:numId="9">
    <w:abstractNumId w:val="3"/>
  </w:num>
  <w:num w:numId="10">
    <w:abstractNumId w:val="0"/>
  </w:num>
  <w:num w:numId="11">
    <w:abstractNumId w:val="2"/>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1C9"/>
    <w:rsid w:val="000022D2"/>
    <w:rsid w:val="000110A0"/>
    <w:rsid w:val="00013CFE"/>
    <w:rsid w:val="00026724"/>
    <w:rsid w:val="000364BA"/>
    <w:rsid w:val="00044DE2"/>
    <w:rsid w:val="000532C5"/>
    <w:rsid w:val="00053B3A"/>
    <w:rsid w:val="000578D8"/>
    <w:rsid w:val="00070AFF"/>
    <w:rsid w:val="000728B6"/>
    <w:rsid w:val="000A626D"/>
    <w:rsid w:val="000A7C77"/>
    <w:rsid w:val="000C3035"/>
    <w:rsid w:val="000C46A8"/>
    <w:rsid w:val="000D0883"/>
    <w:rsid w:val="000D5C2E"/>
    <w:rsid w:val="000D7E0D"/>
    <w:rsid w:val="00100ACC"/>
    <w:rsid w:val="00106929"/>
    <w:rsid w:val="00113205"/>
    <w:rsid w:val="00117E10"/>
    <w:rsid w:val="00127F35"/>
    <w:rsid w:val="0013063F"/>
    <w:rsid w:val="00130B5B"/>
    <w:rsid w:val="0013251D"/>
    <w:rsid w:val="00134B62"/>
    <w:rsid w:val="00140BC1"/>
    <w:rsid w:val="0014141F"/>
    <w:rsid w:val="0014394F"/>
    <w:rsid w:val="001503D1"/>
    <w:rsid w:val="00163EDC"/>
    <w:rsid w:val="001807DB"/>
    <w:rsid w:val="00180A5D"/>
    <w:rsid w:val="001863A0"/>
    <w:rsid w:val="001A1BBC"/>
    <w:rsid w:val="001A3EAF"/>
    <w:rsid w:val="001A408D"/>
    <w:rsid w:val="001B10B7"/>
    <w:rsid w:val="001C04CC"/>
    <w:rsid w:val="001C649B"/>
    <w:rsid w:val="001C77D9"/>
    <w:rsid w:val="001E2AE2"/>
    <w:rsid w:val="001E41F5"/>
    <w:rsid w:val="001F3A13"/>
    <w:rsid w:val="001F6B50"/>
    <w:rsid w:val="0020121B"/>
    <w:rsid w:val="002118FB"/>
    <w:rsid w:val="0021346E"/>
    <w:rsid w:val="00216E72"/>
    <w:rsid w:val="00220A58"/>
    <w:rsid w:val="002257FB"/>
    <w:rsid w:val="002369CF"/>
    <w:rsid w:val="00240B95"/>
    <w:rsid w:val="00243CB5"/>
    <w:rsid w:val="0024567A"/>
    <w:rsid w:val="00254EA2"/>
    <w:rsid w:val="0025556D"/>
    <w:rsid w:val="00272C91"/>
    <w:rsid w:val="002A1464"/>
    <w:rsid w:val="002A1E15"/>
    <w:rsid w:val="002A332B"/>
    <w:rsid w:val="002A5D61"/>
    <w:rsid w:val="002C349A"/>
    <w:rsid w:val="002C7892"/>
    <w:rsid w:val="002D21BA"/>
    <w:rsid w:val="002D3245"/>
    <w:rsid w:val="002D334E"/>
    <w:rsid w:val="002D3959"/>
    <w:rsid w:val="002D444E"/>
    <w:rsid w:val="002E5F03"/>
    <w:rsid w:val="002F5AEB"/>
    <w:rsid w:val="00302351"/>
    <w:rsid w:val="003148C9"/>
    <w:rsid w:val="0032543E"/>
    <w:rsid w:val="00332DE7"/>
    <w:rsid w:val="0034209B"/>
    <w:rsid w:val="00342A91"/>
    <w:rsid w:val="0036661F"/>
    <w:rsid w:val="00370920"/>
    <w:rsid w:val="00373339"/>
    <w:rsid w:val="00382C2A"/>
    <w:rsid w:val="00393F55"/>
    <w:rsid w:val="003974D1"/>
    <w:rsid w:val="003A283B"/>
    <w:rsid w:val="003D15D8"/>
    <w:rsid w:val="003D36CD"/>
    <w:rsid w:val="003E679E"/>
    <w:rsid w:val="004055B9"/>
    <w:rsid w:val="004065C4"/>
    <w:rsid w:val="0041497F"/>
    <w:rsid w:val="00417FB3"/>
    <w:rsid w:val="0043184A"/>
    <w:rsid w:val="0043612D"/>
    <w:rsid w:val="00446485"/>
    <w:rsid w:val="00455F78"/>
    <w:rsid w:val="00456B52"/>
    <w:rsid w:val="004617FE"/>
    <w:rsid w:val="00467801"/>
    <w:rsid w:val="00467957"/>
    <w:rsid w:val="00467A9C"/>
    <w:rsid w:val="00476A6C"/>
    <w:rsid w:val="00483E57"/>
    <w:rsid w:val="00486B1C"/>
    <w:rsid w:val="00486E27"/>
    <w:rsid w:val="00493BBD"/>
    <w:rsid w:val="004947AB"/>
    <w:rsid w:val="004A074D"/>
    <w:rsid w:val="004B150A"/>
    <w:rsid w:val="004B528E"/>
    <w:rsid w:val="004B717B"/>
    <w:rsid w:val="004C3D47"/>
    <w:rsid w:val="004C51BD"/>
    <w:rsid w:val="004C6F29"/>
    <w:rsid w:val="004D3820"/>
    <w:rsid w:val="004D5ADB"/>
    <w:rsid w:val="004D5C26"/>
    <w:rsid w:val="004E3543"/>
    <w:rsid w:val="004F0D60"/>
    <w:rsid w:val="004F54EA"/>
    <w:rsid w:val="00500A23"/>
    <w:rsid w:val="005020FD"/>
    <w:rsid w:val="00506EC2"/>
    <w:rsid w:val="0051291E"/>
    <w:rsid w:val="005178CE"/>
    <w:rsid w:val="00534620"/>
    <w:rsid w:val="00537BD1"/>
    <w:rsid w:val="00540269"/>
    <w:rsid w:val="00552580"/>
    <w:rsid w:val="0056125C"/>
    <w:rsid w:val="0058184D"/>
    <w:rsid w:val="0058452C"/>
    <w:rsid w:val="005877D6"/>
    <w:rsid w:val="005A2408"/>
    <w:rsid w:val="005A5B0E"/>
    <w:rsid w:val="005B09D4"/>
    <w:rsid w:val="005D7D88"/>
    <w:rsid w:val="005E0284"/>
    <w:rsid w:val="005E26E8"/>
    <w:rsid w:val="005F331E"/>
    <w:rsid w:val="005F5D26"/>
    <w:rsid w:val="00605700"/>
    <w:rsid w:val="0061051B"/>
    <w:rsid w:val="00612839"/>
    <w:rsid w:val="0062734E"/>
    <w:rsid w:val="00631E64"/>
    <w:rsid w:val="00637522"/>
    <w:rsid w:val="00647648"/>
    <w:rsid w:val="00647BF2"/>
    <w:rsid w:val="00651D3E"/>
    <w:rsid w:val="00656D07"/>
    <w:rsid w:val="00660950"/>
    <w:rsid w:val="00663D40"/>
    <w:rsid w:val="00692A8C"/>
    <w:rsid w:val="00693B8A"/>
    <w:rsid w:val="00697CEA"/>
    <w:rsid w:val="006A3A59"/>
    <w:rsid w:val="006A3E6E"/>
    <w:rsid w:val="006A7285"/>
    <w:rsid w:val="006D0473"/>
    <w:rsid w:val="006D3FF5"/>
    <w:rsid w:val="006E321C"/>
    <w:rsid w:val="006E5448"/>
    <w:rsid w:val="006F2ADF"/>
    <w:rsid w:val="006F50D5"/>
    <w:rsid w:val="006F52B1"/>
    <w:rsid w:val="00703079"/>
    <w:rsid w:val="00711560"/>
    <w:rsid w:val="007161DF"/>
    <w:rsid w:val="00717F80"/>
    <w:rsid w:val="00721C35"/>
    <w:rsid w:val="00741D20"/>
    <w:rsid w:val="007443F8"/>
    <w:rsid w:val="0075122C"/>
    <w:rsid w:val="00754799"/>
    <w:rsid w:val="00762792"/>
    <w:rsid w:val="007627C1"/>
    <w:rsid w:val="0076333E"/>
    <w:rsid w:val="0078033E"/>
    <w:rsid w:val="00782D25"/>
    <w:rsid w:val="00787EC8"/>
    <w:rsid w:val="00795198"/>
    <w:rsid w:val="007A1E7B"/>
    <w:rsid w:val="007A47FD"/>
    <w:rsid w:val="007A5E64"/>
    <w:rsid w:val="007D7AF9"/>
    <w:rsid w:val="007E32EA"/>
    <w:rsid w:val="007F3DA4"/>
    <w:rsid w:val="007F5016"/>
    <w:rsid w:val="00802C4F"/>
    <w:rsid w:val="00810159"/>
    <w:rsid w:val="0083364D"/>
    <w:rsid w:val="00833970"/>
    <w:rsid w:val="008420A6"/>
    <w:rsid w:val="00854BE9"/>
    <w:rsid w:val="0085752A"/>
    <w:rsid w:val="00863904"/>
    <w:rsid w:val="00864FD9"/>
    <w:rsid w:val="0087082A"/>
    <w:rsid w:val="00871817"/>
    <w:rsid w:val="00875356"/>
    <w:rsid w:val="008774CF"/>
    <w:rsid w:val="00881790"/>
    <w:rsid w:val="00885571"/>
    <w:rsid w:val="0088765F"/>
    <w:rsid w:val="008906E1"/>
    <w:rsid w:val="00891A60"/>
    <w:rsid w:val="008A016D"/>
    <w:rsid w:val="008B2755"/>
    <w:rsid w:val="008B60CB"/>
    <w:rsid w:val="008C281D"/>
    <w:rsid w:val="008C33E7"/>
    <w:rsid w:val="008D1CA5"/>
    <w:rsid w:val="008D344B"/>
    <w:rsid w:val="008D446F"/>
    <w:rsid w:val="00901558"/>
    <w:rsid w:val="00904A26"/>
    <w:rsid w:val="00906DDE"/>
    <w:rsid w:val="00920DA7"/>
    <w:rsid w:val="009222AA"/>
    <w:rsid w:val="00925033"/>
    <w:rsid w:val="00936126"/>
    <w:rsid w:val="0093787C"/>
    <w:rsid w:val="00937A25"/>
    <w:rsid w:val="00940F2B"/>
    <w:rsid w:val="009413E4"/>
    <w:rsid w:val="009466B4"/>
    <w:rsid w:val="009469C6"/>
    <w:rsid w:val="0095029A"/>
    <w:rsid w:val="00953F56"/>
    <w:rsid w:val="00961002"/>
    <w:rsid w:val="00984207"/>
    <w:rsid w:val="009D3A1F"/>
    <w:rsid w:val="009D5E8D"/>
    <w:rsid w:val="009E04C2"/>
    <w:rsid w:val="009E61AE"/>
    <w:rsid w:val="009F02D2"/>
    <w:rsid w:val="009F39A4"/>
    <w:rsid w:val="00A068DB"/>
    <w:rsid w:val="00A17A14"/>
    <w:rsid w:val="00A20E41"/>
    <w:rsid w:val="00A22AF2"/>
    <w:rsid w:val="00A55D06"/>
    <w:rsid w:val="00A85FFF"/>
    <w:rsid w:val="00A9089D"/>
    <w:rsid w:val="00A90D5B"/>
    <w:rsid w:val="00A94050"/>
    <w:rsid w:val="00A97B3D"/>
    <w:rsid w:val="00AC2A20"/>
    <w:rsid w:val="00AC41A4"/>
    <w:rsid w:val="00AE10B0"/>
    <w:rsid w:val="00AF3139"/>
    <w:rsid w:val="00AF42A3"/>
    <w:rsid w:val="00AF5920"/>
    <w:rsid w:val="00B00E77"/>
    <w:rsid w:val="00B05AB1"/>
    <w:rsid w:val="00B12025"/>
    <w:rsid w:val="00B16A34"/>
    <w:rsid w:val="00B2199D"/>
    <w:rsid w:val="00B21D0A"/>
    <w:rsid w:val="00B22DB7"/>
    <w:rsid w:val="00B33586"/>
    <w:rsid w:val="00B360D0"/>
    <w:rsid w:val="00B4016F"/>
    <w:rsid w:val="00B553E8"/>
    <w:rsid w:val="00B5551C"/>
    <w:rsid w:val="00B57421"/>
    <w:rsid w:val="00B674BE"/>
    <w:rsid w:val="00B74462"/>
    <w:rsid w:val="00BA1DB2"/>
    <w:rsid w:val="00BA1E1B"/>
    <w:rsid w:val="00BA30F5"/>
    <w:rsid w:val="00BA455F"/>
    <w:rsid w:val="00BA5F8D"/>
    <w:rsid w:val="00BA73A3"/>
    <w:rsid w:val="00BB5311"/>
    <w:rsid w:val="00BC1D36"/>
    <w:rsid w:val="00BC4B95"/>
    <w:rsid w:val="00BE51C9"/>
    <w:rsid w:val="00BF35BF"/>
    <w:rsid w:val="00C22B8F"/>
    <w:rsid w:val="00C244B8"/>
    <w:rsid w:val="00C26099"/>
    <w:rsid w:val="00C2677F"/>
    <w:rsid w:val="00C518CF"/>
    <w:rsid w:val="00C5452F"/>
    <w:rsid w:val="00C55620"/>
    <w:rsid w:val="00C67E64"/>
    <w:rsid w:val="00C71FA6"/>
    <w:rsid w:val="00C74541"/>
    <w:rsid w:val="00C83A7D"/>
    <w:rsid w:val="00C9074E"/>
    <w:rsid w:val="00C909C4"/>
    <w:rsid w:val="00CA44D4"/>
    <w:rsid w:val="00CB495C"/>
    <w:rsid w:val="00CD0AA5"/>
    <w:rsid w:val="00CD3C7E"/>
    <w:rsid w:val="00CD6031"/>
    <w:rsid w:val="00CD6789"/>
    <w:rsid w:val="00CF24FD"/>
    <w:rsid w:val="00D005FE"/>
    <w:rsid w:val="00D122D4"/>
    <w:rsid w:val="00D124D0"/>
    <w:rsid w:val="00D17DE0"/>
    <w:rsid w:val="00D20B5B"/>
    <w:rsid w:val="00D216E3"/>
    <w:rsid w:val="00D30DB0"/>
    <w:rsid w:val="00D43F39"/>
    <w:rsid w:val="00D4404A"/>
    <w:rsid w:val="00D46544"/>
    <w:rsid w:val="00D47AA1"/>
    <w:rsid w:val="00D55D11"/>
    <w:rsid w:val="00D83B22"/>
    <w:rsid w:val="00D83D4D"/>
    <w:rsid w:val="00D93E4C"/>
    <w:rsid w:val="00DA6236"/>
    <w:rsid w:val="00DB604D"/>
    <w:rsid w:val="00DB7CE1"/>
    <w:rsid w:val="00DC005B"/>
    <w:rsid w:val="00DC0706"/>
    <w:rsid w:val="00DC4EFA"/>
    <w:rsid w:val="00DD5551"/>
    <w:rsid w:val="00DF162F"/>
    <w:rsid w:val="00DF2B06"/>
    <w:rsid w:val="00E11518"/>
    <w:rsid w:val="00E1581C"/>
    <w:rsid w:val="00E17564"/>
    <w:rsid w:val="00E1768D"/>
    <w:rsid w:val="00E328BE"/>
    <w:rsid w:val="00E44A69"/>
    <w:rsid w:val="00E54F17"/>
    <w:rsid w:val="00E63D39"/>
    <w:rsid w:val="00E63F2D"/>
    <w:rsid w:val="00E7082C"/>
    <w:rsid w:val="00E74B95"/>
    <w:rsid w:val="00E81272"/>
    <w:rsid w:val="00E812E2"/>
    <w:rsid w:val="00E92323"/>
    <w:rsid w:val="00E96967"/>
    <w:rsid w:val="00EA057A"/>
    <w:rsid w:val="00EA6029"/>
    <w:rsid w:val="00EA65C7"/>
    <w:rsid w:val="00EB2013"/>
    <w:rsid w:val="00EB3EDB"/>
    <w:rsid w:val="00EB4193"/>
    <w:rsid w:val="00EB5720"/>
    <w:rsid w:val="00EC7A46"/>
    <w:rsid w:val="00EF4443"/>
    <w:rsid w:val="00EF57AF"/>
    <w:rsid w:val="00F15513"/>
    <w:rsid w:val="00F15817"/>
    <w:rsid w:val="00F25A9C"/>
    <w:rsid w:val="00F30249"/>
    <w:rsid w:val="00F34085"/>
    <w:rsid w:val="00F364DE"/>
    <w:rsid w:val="00F41606"/>
    <w:rsid w:val="00F47AA1"/>
    <w:rsid w:val="00F502AE"/>
    <w:rsid w:val="00F56ACE"/>
    <w:rsid w:val="00F66051"/>
    <w:rsid w:val="00F706A3"/>
    <w:rsid w:val="00F74239"/>
    <w:rsid w:val="00F749EA"/>
    <w:rsid w:val="00F77B36"/>
    <w:rsid w:val="00F77E13"/>
    <w:rsid w:val="00F86147"/>
    <w:rsid w:val="00F8761C"/>
    <w:rsid w:val="00F87E91"/>
    <w:rsid w:val="00FA0197"/>
    <w:rsid w:val="00FA110C"/>
    <w:rsid w:val="00FB02C1"/>
    <w:rsid w:val="00FE1AA6"/>
    <w:rsid w:val="00FF18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B54CE"/>
  <w15:docId w15:val="{EBD316A2-D627-49D3-9B74-C6B189BE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7AF9"/>
    <w:pPr>
      <w:widowControl w:val="0"/>
    </w:pPr>
    <w:rPr>
      <w:rFonts w:eastAsiaTheme="minorEastAsia"/>
      <w:kern w:val="2"/>
      <w:sz w:val="21"/>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7AF9"/>
    <w:rPr>
      <w:color w:val="0000FF" w:themeColor="hyperlink"/>
      <w:u w:val="single"/>
    </w:rPr>
  </w:style>
  <w:style w:type="paragraph" w:styleId="NormalWeb">
    <w:name w:val="Normal (Web)"/>
    <w:basedOn w:val="Normal"/>
    <w:uiPriority w:val="99"/>
    <w:semiHidden/>
    <w:unhideWhenUsed/>
    <w:rsid w:val="00961002"/>
    <w:pPr>
      <w:widowControl/>
      <w:spacing w:before="100" w:beforeAutospacing="1" w:after="100" w:afterAutospacing="1" w:line="240" w:lineRule="auto"/>
    </w:pPr>
    <w:rPr>
      <w:rFonts w:ascii="Times New Roman" w:eastAsia="Times New Roman" w:hAnsi="Times New Roman" w:cs="Times New Roman"/>
      <w:color w:val="0B610B"/>
      <w:kern w:val="0"/>
      <w:sz w:val="24"/>
      <w:szCs w:val="24"/>
      <w:lang w:val="en-GB" w:eastAsia="en-GB"/>
    </w:rPr>
  </w:style>
  <w:style w:type="character" w:styleId="Strong">
    <w:name w:val="Strong"/>
    <w:basedOn w:val="DefaultParagraphFont"/>
    <w:uiPriority w:val="22"/>
    <w:qFormat/>
    <w:rsid w:val="00961002"/>
    <w:rPr>
      <w:b/>
      <w:bCs/>
    </w:rPr>
  </w:style>
  <w:style w:type="paragraph" w:styleId="BalloonText">
    <w:name w:val="Balloon Text"/>
    <w:basedOn w:val="Normal"/>
    <w:link w:val="BalloonTextChar"/>
    <w:uiPriority w:val="99"/>
    <w:semiHidden/>
    <w:unhideWhenUsed/>
    <w:rsid w:val="009610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002"/>
    <w:rPr>
      <w:rFonts w:ascii="Tahoma" w:eastAsiaTheme="minorEastAsia" w:hAnsi="Tahoma" w:cs="Tahoma"/>
      <w:kern w:val="2"/>
      <w:sz w:val="16"/>
      <w:szCs w:val="16"/>
      <w:lang w:val="en-US" w:eastAsia="zh-CN"/>
    </w:rPr>
  </w:style>
  <w:style w:type="character" w:styleId="FollowedHyperlink">
    <w:name w:val="FollowedHyperlink"/>
    <w:basedOn w:val="DefaultParagraphFont"/>
    <w:uiPriority w:val="99"/>
    <w:semiHidden/>
    <w:unhideWhenUsed/>
    <w:rsid w:val="00455F78"/>
    <w:rPr>
      <w:color w:val="800080" w:themeColor="followedHyperlink"/>
      <w:u w:val="single"/>
    </w:rPr>
  </w:style>
  <w:style w:type="paragraph" w:styleId="Header">
    <w:name w:val="header"/>
    <w:basedOn w:val="Normal"/>
    <w:link w:val="HeaderChar"/>
    <w:uiPriority w:val="99"/>
    <w:unhideWhenUsed/>
    <w:rsid w:val="00506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EC2"/>
    <w:rPr>
      <w:rFonts w:eastAsiaTheme="minorEastAsia"/>
      <w:kern w:val="2"/>
      <w:sz w:val="21"/>
      <w:lang w:val="en-US" w:eastAsia="zh-CN"/>
    </w:rPr>
  </w:style>
  <w:style w:type="paragraph" w:styleId="Footer">
    <w:name w:val="footer"/>
    <w:basedOn w:val="Normal"/>
    <w:link w:val="FooterChar"/>
    <w:uiPriority w:val="99"/>
    <w:unhideWhenUsed/>
    <w:rsid w:val="00506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EC2"/>
    <w:rPr>
      <w:rFonts w:eastAsiaTheme="minorEastAsia"/>
      <w:kern w:val="2"/>
      <w:sz w:val="21"/>
      <w:lang w:val="en-US" w:eastAsia="zh-CN"/>
    </w:rPr>
  </w:style>
  <w:style w:type="character" w:customStyle="1" w:styleId="UnresolvedMention1">
    <w:name w:val="Unresolved Mention1"/>
    <w:basedOn w:val="DefaultParagraphFont"/>
    <w:uiPriority w:val="99"/>
    <w:semiHidden/>
    <w:unhideWhenUsed/>
    <w:rsid w:val="00F706A3"/>
    <w:rPr>
      <w:color w:val="605E5C"/>
      <w:shd w:val="clear" w:color="auto" w:fill="E1DFDD"/>
    </w:rPr>
  </w:style>
  <w:style w:type="paragraph" w:customStyle="1" w:styleId="xmsonormal">
    <w:name w:val="x_msonormal"/>
    <w:basedOn w:val="Normal"/>
    <w:rsid w:val="000364BA"/>
    <w:pPr>
      <w:widowControl/>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paragraph" w:customStyle="1" w:styleId="xlx-c-summary-pointsitem">
    <w:name w:val="x_lx-c-summary-pointsitem"/>
    <w:basedOn w:val="Normal"/>
    <w:rsid w:val="000364BA"/>
    <w:pPr>
      <w:widowControl/>
      <w:spacing w:before="100" w:beforeAutospacing="1" w:after="100" w:afterAutospacing="1" w:line="240" w:lineRule="auto"/>
    </w:pPr>
    <w:rPr>
      <w:rFonts w:ascii="Times New Roman" w:eastAsia="Times New Roman" w:hAnsi="Times New Roman" w:cs="Times New Roman"/>
      <w:kern w:val="0"/>
      <w:sz w:val="24"/>
      <w:szCs w:val="24"/>
      <w:lang w:val="en-GB" w:eastAsia="en-GB"/>
    </w:rPr>
  </w:style>
  <w:style w:type="table" w:styleId="TableGrid">
    <w:name w:val="Table Grid"/>
    <w:basedOn w:val="TableNormal"/>
    <w:uiPriority w:val="59"/>
    <w:rsid w:val="00BA7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775847">
      <w:bodyDiv w:val="1"/>
      <w:marLeft w:val="0"/>
      <w:marRight w:val="0"/>
      <w:marTop w:val="0"/>
      <w:marBottom w:val="0"/>
      <w:divBdr>
        <w:top w:val="none" w:sz="0" w:space="0" w:color="auto"/>
        <w:left w:val="none" w:sz="0" w:space="0" w:color="auto"/>
        <w:bottom w:val="none" w:sz="0" w:space="0" w:color="auto"/>
        <w:right w:val="none" w:sz="0" w:space="0" w:color="auto"/>
      </w:divBdr>
    </w:div>
    <w:div w:id="1189638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www.bentley-stpauls.co.uk" TargetMode="External"/><Relationship Id="rId2" Type="http://schemas.openxmlformats.org/officeDocument/2006/relationships/hyperlink" Target="mailto:admin@bentley-st-pauls.essex.sch.uk"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New%20folder%20(2)\new%20letterhead%202015%20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5D310C1AE3EE44B755B6DBDF27F90B" ma:contentTypeVersion="18" ma:contentTypeDescription="Create a new document." ma:contentTypeScope="" ma:versionID="803508f1a1af5c6878659af102d8b42c">
  <xsd:schema xmlns:xsd="http://www.w3.org/2001/XMLSchema" xmlns:xs="http://www.w3.org/2001/XMLSchema" xmlns:p="http://schemas.microsoft.com/office/2006/metadata/properties" xmlns:ns3="467bf0d1-33ca-4e52-af6a-cc72dc70218d" xmlns:ns4="a3546ddd-fa1a-483f-9e4e-bd058bd07780" targetNamespace="http://schemas.microsoft.com/office/2006/metadata/properties" ma:root="true" ma:fieldsID="7edfd4beb54ad6d91e3b2305e11efe96" ns3:_="" ns4:_="">
    <xsd:import namespace="467bf0d1-33ca-4e52-af6a-cc72dc70218d"/>
    <xsd:import namespace="a3546ddd-fa1a-483f-9e4e-bd058bd0778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7bf0d1-33ca-4e52-af6a-cc72dc7021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546ddd-fa1a-483f-9e4e-bd058bd0778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67bf0d1-33ca-4e52-af6a-cc72dc70218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5EB31-9DD9-4A57-A683-6CCFF49E00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7bf0d1-33ca-4e52-af6a-cc72dc70218d"/>
    <ds:schemaRef ds:uri="a3546ddd-fa1a-483f-9e4e-bd058bd077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31570B-5326-4E9D-B04F-FE208A7355C1}">
  <ds:schemaRefs>
    <ds:schemaRef ds:uri="http://schemas.microsoft.com/sharepoint/v3/contenttype/forms"/>
  </ds:schemaRefs>
</ds:datastoreItem>
</file>

<file path=customXml/itemProps3.xml><?xml version="1.0" encoding="utf-8"?>
<ds:datastoreItem xmlns:ds="http://schemas.openxmlformats.org/officeDocument/2006/customXml" ds:itemID="{CAB93389-7CDB-49D2-837E-B5BC50B7196A}">
  <ds:schemaRefs>
    <ds:schemaRef ds:uri="http://purl.org/dc/elements/1.1/"/>
    <ds:schemaRef ds:uri="http://schemas.microsoft.com/office/infopath/2007/PartnerControls"/>
    <ds:schemaRef ds:uri="http://www.w3.org/XML/1998/namespace"/>
    <ds:schemaRef ds:uri="http://purl.org/dc/terms/"/>
    <ds:schemaRef ds:uri="467bf0d1-33ca-4e52-af6a-cc72dc70218d"/>
    <ds:schemaRef ds:uri="http://schemas.microsoft.com/office/2006/metadata/properties"/>
    <ds:schemaRef ds:uri="http://purl.org/dc/dcmitype/"/>
    <ds:schemaRef ds:uri="http://schemas.microsoft.com/office/2006/documentManagement/types"/>
    <ds:schemaRef ds:uri="http://schemas.openxmlformats.org/package/2006/metadata/core-properties"/>
    <ds:schemaRef ds:uri="a3546ddd-fa1a-483f-9e4e-bd058bd07780"/>
  </ds:schemaRefs>
</ds:datastoreItem>
</file>

<file path=customXml/itemProps4.xml><?xml version="1.0" encoding="utf-8"?>
<ds:datastoreItem xmlns:ds="http://schemas.openxmlformats.org/officeDocument/2006/customXml" ds:itemID="{ABE8E791-4B26-41C2-9599-CE4802E57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 2015 d</Template>
  <TotalTime>2</TotalTime>
  <Pages>4</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putt</dc:creator>
  <cp:lastModifiedBy>Mrs L Putt - Bentley St Paul's Primary School</cp:lastModifiedBy>
  <cp:revision>3</cp:revision>
  <cp:lastPrinted>2025-09-05T10:19:00Z</cp:lastPrinted>
  <dcterms:created xsi:type="dcterms:W3CDTF">2025-10-16T16:53:00Z</dcterms:created>
  <dcterms:modified xsi:type="dcterms:W3CDTF">2025-10-16T16:54:00Z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0x010100D75D310C1AE3EE44B755B6DBDF27F90B</vt:lpwstr>
  </property>
</Properties>
</file>